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B1EB6C" w14:textId="61434493" w:rsidR="00402C5F" w:rsidRDefault="00F41B38" w:rsidP="008709BE"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09181B87" wp14:editId="038EE5F4">
                <wp:simplePos x="1914525" y="6829425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1828800" cy="1828800"/>
                <wp:effectExtent l="0" t="0" r="0" b="1270"/>
                <wp:wrapSquare wrapText="bothSides"/>
                <wp:docPr id="181809913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582987C" w14:textId="30FEBD5E" w:rsidR="00F41B38" w:rsidRPr="005F67F9" w:rsidRDefault="008709BE" w:rsidP="00F41B38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NOVEMBER</w:t>
                            </w:r>
                            <w:r w:rsidR="00F716CB" w:rsidRPr="005F67F9">
                              <w:rPr>
                                <w:rFonts w:ascii="Arial Black" w:hAnsi="Arial Black"/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2025 – JU</w:t>
                            </w:r>
                            <w:r w:rsidR="00ED76A5">
                              <w:rPr>
                                <w:rFonts w:ascii="Arial Black" w:hAnsi="Arial Black"/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LY</w:t>
                            </w:r>
                            <w:r w:rsidR="00F716CB" w:rsidRPr="005F67F9">
                              <w:rPr>
                                <w:rFonts w:ascii="Arial Black" w:hAnsi="Arial Black"/>
                                <w:b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181B8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0;width:2in;height:2in;z-index:251996160;visibility:visible;mso-wrap-style:none;mso-width-percent:0;mso-height-percent:0;mso-wrap-distance-left:9pt;mso-wrap-distance-top:0;mso-wrap-distance-right:9pt;mso-wrap-distance-bottom:0;mso-position-horizontal:center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" filled="f" stroked="f">
                <v:textbox style="mso-fit-shape-to-text:t">
                  <w:txbxContent>
                    <w:p w14:paraId="7582987C" w14:textId="30FEBD5E" w:rsidR="00F41B38" w:rsidRPr="005F67F9" w:rsidRDefault="008709BE" w:rsidP="00F41B38">
                      <w:pPr>
                        <w:jc w:val="center"/>
                        <w:rPr>
                          <w:rFonts w:ascii="Arial Black" w:hAnsi="Arial Black"/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NOVEMBER</w:t>
                      </w:r>
                      <w:r w:rsidR="00F716CB" w:rsidRPr="005F67F9">
                        <w:rPr>
                          <w:rFonts w:ascii="Arial Black" w:hAnsi="Arial Black"/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2025 – JU</w:t>
                      </w:r>
                      <w:r w:rsidR="00ED76A5">
                        <w:rPr>
                          <w:rFonts w:ascii="Arial Black" w:hAnsi="Arial Black"/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LY</w:t>
                      </w:r>
                      <w:r w:rsidR="00F716CB" w:rsidRPr="005F67F9">
                        <w:rPr>
                          <w:rFonts w:ascii="Arial Black" w:hAnsi="Arial Black"/>
                          <w:b/>
                          <w:noProof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2026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10697">
        <w:rPr>
          <w:noProof/>
        </w:rPr>
        <mc:AlternateContent>
          <mc:Choice Requires="wpg">
            <w:drawing>
              <wp:anchor distT="0" distB="0" distL="114300" distR="114300" simplePos="0" relativeHeight="251954176" behindDoc="0" locked="0" layoutInCell="1" allowOverlap="1" wp14:anchorId="590382CD" wp14:editId="1D10DEE6">
                <wp:simplePos x="0" y="0"/>
                <wp:positionH relativeFrom="column">
                  <wp:posOffset>-403860</wp:posOffset>
                </wp:positionH>
                <wp:positionV relativeFrom="paragraph">
                  <wp:posOffset>549910</wp:posOffset>
                </wp:positionV>
                <wp:extent cx="9962321" cy="2514600"/>
                <wp:effectExtent l="0" t="0" r="0" b="0"/>
                <wp:wrapNone/>
                <wp:docPr id="120704225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62321" cy="2514600"/>
                          <a:chOff x="0" y="0"/>
                          <a:chExt cx="9962321" cy="2514600"/>
                        </a:xfrm>
                      </wpg:grpSpPr>
                      <pic:pic xmlns:pic="http://schemas.openxmlformats.org/drawingml/2006/picture">
                        <pic:nvPicPr>
                          <pic:cNvPr id="1845240730" name="Picture 4" descr="A lion with a state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47721" y="0"/>
                            <a:ext cx="2514600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656657" name="Picture 2" descr="A lion and map of mississippi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8156" y="0"/>
                            <a:ext cx="2512695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964097" name="Picture 1" descr="A lion with a red and blue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831503" name="Picture 3" descr="A lion and state 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82817" y="0"/>
                            <a:ext cx="2514600" cy="2514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DBC5C4" id="Group 13" o:spid="_x0000_s1026" style="position:absolute;margin-left:-31.8pt;margin-top:43.3pt;width:784.45pt;height:198pt;z-index:251954176" coordsize="99623,2514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/2VBLAwQKAAAAAAAA&#10;ACEAv/6Rj6FBCAChQQgAFAAAAGRycy9tZWRpYS9pbWFnZTIuanBn/9j/4AAQSkZJRgABAQEBSgFK&#10;AAD/2wBDAAMCAgMCAgMDAwMEAwMEBQgFBQQEBQoHBwYIDAoMDAsKCwsNDhIQDQ4RDgsLEBYQERMU&#10;FRUVDA8XGBYUGBIUFRT/2wBDAQMEBAUEBQkFBQkUDQsNFBQUFBQUFBQUFBQUFBQUFBQUFBQUFBQU&#10;FBQUFBQUFBQUFBQUFBQUFBQUFBQUFBQUFBT/wAARCAkNCQ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AoAAAAAAAAAIQAA1oOTI00IACNNCAAUAAAA&#10;ZHJzL21lZGlhL2ltYWdlMy5qcGf/2P/gABBKRklGAAEBAQFKAUoAAP/bAEMAAwICAwICAwMDAwQD&#10;AwQFCAUFBAQFCgcHBggMCgwMCwoLCw0OEhANDhEOCwsQFhARExQVFRUMDxcYFhQYEhQVFP/bAEMB&#10;AwQEBQQFCQUFCRQNCw0UFBQUFBQUFBQUFBQUFBQUFBQUFBQUFBQUFBQUFBQUFBQUFBQUFBQUFBQU&#10;FBQUFBQUFP/AABEICQEJA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/9lQSwMECgAAAAAA&#10;AAAhAKLOnuLD0QgAw9EIABQAAABkcnMvbWVkaWEvaW1hZ2U0LmpwZ//Y/+AAEEpGSUYAAQEBAUoB&#10;SgAA/9sAQwADAgIDAgIDAwMDBAMDBAUIBQUEBAUKBwcGCAwKDAwLCgsLDQ4SEA0OEQ4LCxAWEBET&#10;FBUVFQwPFxgWFBgSFBUU/9sAQwEDBAQFBAUJBQUJFA0LDRQUFBQUFBQUFBQUFBQUFBQUFBQUFBQU&#10;FBQUFBQUFBQUFBQUFBQUFBQUFBQUFBQUFBQU/8AAEQgI0Qj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A lion with a state name&#10;&#10;Description automatically generated" style="position:absolute;left:74477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">
                  <v:imagedata r:id="rId12" o:title="A lion with a state name&#10;&#10;Description automatically generated" chromakey="white"/>
                </v:shape>
                <v:shape id="Picture 2" o:spid="_x0000_s1028" type="#_x0000_t75" alt="A lion and map of mississippi&#10;&#10;Description automatically generated" style="position:absolute;left:24781;width:25127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">
                  <v:imagedata r:id="rId13" o:title="A lion and map of mississippi&#10;&#10;Description automatically generated" chromakey="white"/>
                </v:shape>
                <v:shape id="Picture 1" o:spid="_x0000_s1029" type="#_x0000_t75" alt="A lion with a red and blue sign&#10;&#10;Description automatically generated" style="position:absolute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">
                  <v:imagedata r:id="rId14" o:title="A lion with a red and blue sign&#10;&#10;Description automatically generated" chromakey="white"/>
                </v:shape>
                <v:shape id="Picture 3" o:spid="_x0000_s1030" type="#_x0000_t75" alt="A lion and state map&#10;&#10;Description automatically generated" style="position:absolute;left:49828;width:25146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">
                  <v:imagedata r:id="rId15" o:title="A lion and state map&#10;&#10;Description automatically generated" chromakey="white"/>
                </v:shape>
              </v:group>
            </w:pict>
          </mc:Fallback>
        </mc:AlternateContent>
      </w:r>
      <w:r w:rsidR="002B190C" w:rsidRPr="00EE0F27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75DED18" wp14:editId="70844325">
                <wp:simplePos x="0" y="0"/>
                <wp:positionH relativeFrom="column">
                  <wp:posOffset>-91440</wp:posOffset>
                </wp:positionH>
                <wp:positionV relativeFrom="paragraph">
                  <wp:posOffset>3413125</wp:posOffset>
                </wp:positionV>
                <wp:extent cx="9326245" cy="1828800"/>
                <wp:effectExtent l="0" t="0" r="0" b="889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2624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2987619" w14:textId="7DF0EA09" w:rsidR="00D35B28" w:rsidRPr="00BF0C42" w:rsidRDefault="00D35B28" w:rsidP="00EE0F27">
                            <w:pPr>
                              <w:jc w:val="center"/>
                              <w:rPr>
                                <w:rFonts w:ascii="Impact" w:hAnsi="Impact"/>
                                <w:b/>
                                <w:noProof/>
                                <w:color w:val="000066"/>
                                <w:spacing w:val="10"/>
                                <w:sz w:val="112"/>
                                <w:szCs w:val="11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F0C42">
                              <w:rPr>
                                <w:rFonts w:ascii="Impact" w:hAnsi="Impact"/>
                                <w:b/>
                                <w:noProof/>
                                <w:color w:val="000066"/>
                                <w:spacing w:val="10"/>
                                <w:sz w:val="112"/>
                                <w:szCs w:val="11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20</w:t>
                            </w:r>
                            <w:r w:rsidR="00CA4E99">
                              <w:rPr>
                                <w:rFonts w:ascii="Impact" w:hAnsi="Impact"/>
                                <w:b/>
                                <w:noProof/>
                                <w:color w:val="000066"/>
                                <w:spacing w:val="10"/>
                                <w:sz w:val="112"/>
                                <w:szCs w:val="11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</w:t>
                            </w:r>
                            <w:r w:rsidR="00F716CB">
                              <w:rPr>
                                <w:rFonts w:ascii="Impact" w:hAnsi="Impact"/>
                                <w:b/>
                                <w:noProof/>
                                <w:color w:val="000066"/>
                                <w:spacing w:val="10"/>
                                <w:sz w:val="112"/>
                                <w:szCs w:val="11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5</w:t>
                            </w:r>
                            <w:r w:rsidR="00AC558D">
                              <w:rPr>
                                <w:rFonts w:ascii="Impact" w:hAnsi="Impact"/>
                                <w:b/>
                                <w:noProof/>
                                <w:color w:val="000066"/>
                                <w:spacing w:val="10"/>
                                <w:sz w:val="112"/>
                                <w:szCs w:val="11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- 202</w:t>
                            </w:r>
                            <w:r w:rsidR="00F716CB">
                              <w:rPr>
                                <w:rFonts w:ascii="Impact" w:hAnsi="Impact"/>
                                <w:b/>
                                <w:noProof/>
                                <w:color w:val="000066"/>
                                <w:spacing w:val="10"/>
                                <w:sz w:val="112"/>
                                <w:szCs w:val="11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6</w:t>
                            </w:r>
                          </w:p>
                          <w:p w14:paraId="393B31AD" w14:textId="1E4F521C" w:rsidR="00D35B28" w:rsidRPr="00BF0C42" w:rsidRDefault="00D35B28" w:rsidP="00EE0F27">
                            <w:pPr>
                              <w:jc w:val="center"/>
                              <w:rPr>
                                <w:b/>
                                <w:noProof/>
                                <w:color w:val="000066"/>
                                <w:spacing w:val="10"/>
                                <w:sz w:val="112"/>
                                <w:szCs w:val="11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BF0C42">
                              <w:rPr>
                                <w:rFonts w:ascii="Impact" w:hAnsi="Impact"/>
                                <w:b/>
                                <w:noProof/>
                                <w:color w:val="000066"/>
                                <w:spacing w:val="10"/>
                                <w:sz w:val="112"/>
                                <w:szCs w:val="11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381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CALENDAR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DED18" id="Text Box 26" o:spid="_x0000_s1027" type="#_x0000_t202" style="position:absolute;margin-left:-7.2pt;margin-top:268.75pt;width:734.35pt;height:2in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" filled="f" stroked="f">
                <v:textbox style="mso-fit-shape-to-text:t">
                  <w:txbxContent>
                    <w:p w14:paraId="32987619" w14:textId="7DF0EA09" w:rsidR="00D35B28" w:rsidRPr="00BF0C42" w:rsidRDefault="00D35B28" w:rsidP="00EE0F27">
                      <w:pPr>
                        <w:jc w:val="center"/>
                        <w:rPr>
                          <w:rFonts w:ascii="Impact" w:hAnsi="Impact"/>
                          <w:b/>
                          <w:noProof/>
                          <w:color w:val="000066"/>
                          <w:spacing w:val="10"/>
                          <w:sz w:val="112"/>
                          <w:szCs w:val="11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BF0C42">
                        <w:rPr>
                          <w:rFonts w:ascii="Impact" w:hAnsi="Impact"/>
                          <w:b/>
                          <w:noProof/>
                          <w:color w:val="000066"/>
                          <w:spacing w:val="10"/>
                          <w:sz w:val="112"/>
                          <w:szCs w:val="11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20</w:t>
                      </w:r>
                      <w:r w:rsidR="00CA4E99">
                        <w:rPr>
                          <w:rFonts w:ascii="Impact" w:hAnsi="Impact"/>
                          <w:b/>
                          <w:noProof/>
                          <w:color w:val="000066"/>
                          <w:spacing w:val="10"/>
                          <w:sz w:val="112"/>
                          <w:szCs w:val="11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</w:t>
                      </w:r>
                      <w:r w:rsidR="00F716CB">
                        <w:rPr>
                          <w:rFonts w:ascii="Impact" w:hAnsi="Impact"/>
                          <w:b/>
                          <w:noProof/>
                          <w:color w:val="000066"/>
                          <w:spacing w:val="10"/>
                          <w:sz w:val="112"/>
                          <w:szCs w:val="11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5</w:t>
                      </w:r>
                      <w:r w:rsidR="00AC558D">
                        <w:rPr>
                          <w:rFonts w:ascii="Impact" w:hAnsi="Impact"/>
                          <w:b/>
                          <w:noProof/>
                          <w:color w:val="000066"/>
                          <w:spacing w:val="10"/>
                          <w:sz w:val="112"/>
                          <w:szCs w:val="11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- 202</w:t>
                      </w:r>
                      <w:r w:rsidR="00F716CB">
                        <w:rPr>
                          <w:rFonts w:ascii="Impact" w:hAnsi="Impact"/>
                          <w:b/>
                          <w:noProof/>
                          <w:color w:val="000066"/>
                          <w:spacing w:val="10"/>
                          <w:sz w:val="112"/>
                          <w:szCs w:val="11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6</w:t>
                      </w:r>
                    </w:p>
                    <w:p w14:paraId="393B31AD" w14:textId="1E4F521C" w:rsidR="00D35B28" w:rsidRPr="00BF0C42" w:rsidRDefault="00D35B28" w:rsidP="00EE0F27">
                      <w:pPr>
                        <w:jc w:val="center"/>
                        <w:rPr>
                          <w:b/>
                          <w:noProof/>
                          <w:color w:val="000066"/>
                          <w:spacing w:val="10"/>
                          <w:sz w:val="112"/>
                          <w:szCs w:val="11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BF0C42">
                        <w:rPr>
                          <w:rFonts w:ascii="Impact" w:hAnsi="Impact"/>
                          <w:b/>
                          <w:noProof/>
                          <w:color w:val="000066"/>
                          <w:spacing w:val="10"/>
                          <w:sz w:val="112"/>
                          <w:szCs w:val="11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381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CALENDAR</w:t>
                      </w:r>
                    </w:p>
                  </w:txbxContent>
                </v:textbox>
              </v:shape>
            </w:pict>
          </mc:Fallback>
        </mc:AlternateContent>
      </w:r>
      <w:r w:rsidR="002B190C">
        <w:rPr>
          <w:noProof/>
        </w:rPr>
        <mc:AlternateContent>
          <mc:Choice Requires="wps">
            <w:drawing>
              <wp:anchor distT="0" distB="0" distL="114300" distR="114300" simplePos="0" relativeHeight="251956224" behindDoc="1" locked="0" layoutInCell="1" allowOverlap="1" wp14:anchorId="11878732" wp14:editId="2B43EC28">
                <wp:simplePos x="0" y="0"/>
                <wp:positionH relativeFrom="column">
                  <wp:posOffset>-469265</wp:posOffset>
                </wp:positionH>
                <wp:positionV relativeFrom="paragraph">
                  <wp:posOffset>-476885</wp:posOffset>
                </wp:positionV>
                <wp:extent cx="10071100" cy="7765415"/>
                <wp:effectExtent l="57150" t="38100" r="63500" b="83185"/>
                <wp:wrapNone/>
                <wp:docPr id="830049539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1100" cy="77654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FF99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FF99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FF99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CE4C2E" id="Rectangle 14" o:spid="_x0000_s1026" style="position:absolute;margin-left:-36.95pt;margin-top:-37.55pt;width:793pt;height:611.45pt;z-index:-25136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" fillcolor="#97ffb8" stroked="f">
                <v:fill color2="#dfffe8" rotate="t" angle="180" colors="0 #97ffb8;.5 #bfffd2;1 #dfffe8" focus="100%" type="gradient"/>
                <v:shadow on="t" color="black" opacity="24903f" origin=",.5" offset="0,.55556mm"/>
              </v:rect>
            </w:pict>
          </mc:Fallback>
        </mc:AlternateContent>
      </w:r>
      <w:r w:rsidR="00B042F1">
        <w:br w:type="page"/>
      </w:r>
    </w:p>
    <w:p w14:paraId="249EDA31" w14:textId="5E3F7DE1" w:rsidR="00402C5F" w:rsidRDefault="00402C5F" w:rsidP="00402C5F"/>
    <w:p w14:paraId="7D2548E3" w14:textId="2AE64A50" w:rsidR="00402C5F" w:rsidRDefault="003F41D6" w:rsidP="00402C5F">
      <w:pPr>
        <w:rPr>
          <w:sz w:val="88"/>
          <w:szCs w:val="88"/>
        </w:rPr>
      </w:pPr>
      <w:r>
        <w:rPr>
          <w:noProof/>
          <w:sz w:val="88"/>
          <w:szCs w:val="88"/>
        </w:rPr>
        <w:drawing>
          <wp:anchor distT="0" distB="0" distL="114300" distR="114300" simplePos="0" relativeHeight="252017664" behindDoc="1" locked="0" layoutInCell="1" allowOverlap="1" wp14:anchorId="77174169" wp14:editId="228D34F3">
            <wp:simplePos x="0" y="0"/>
            <wp:positionH relativeFrom="column">
              <wp:posOffset>3874135</wp:posOffset>
            </wp:positionH>
            <wp:positionV relativeFrom="paragraph">
              <wp:posOffset>4478020</wp:posOffset>
            </wp:positionV>
            <wp:extent cx="1532890" cy="1865630"/>
            <wp:effectExtent l="76200" t="76200" r="124460" b="134620"/>
            <wp:wrapTight wrapText="bothSides">
              <wp:wrapPolygon edited="0">
                <wp:start x="-537" y="-882"/>
                <wp:lineTo x="-1074" y="-662"/>
                <wp:lineTo x="-1074" y="22056"/>
                <wp:lineTo x="-537" y="22938"/>
                <wp:lineTo x="22548" y="22938"/>
                <wp:lineTo x="23085" y="20732"/>
                <wp:lineTo x="23085" y="2867"/>
                <wp:lineTo x="22548" y="-441"/>
                <wp:lineTo x="22548" y="-882"/>
                <wp:lineTo x="-537" y="-882"/>
              </wp:wrapPolygon>
            </wp:wrapTight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890" cy="18656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88"/>
          <w:szCs w:val="88"/>
        </w:rPr>
        <w:drawing>
          <wp:anchor distT="0" distB="0" distL="114300" distR="114300" simplePos="0" relativeHeight="252137472" behindDoc="1" locked="0" layoutInCell="1" allowOverlap="1" wp14:anchorId="31297BB9" wp14:editId="64117B75">
            <wp:simplePos x="0" y="0"/>
            <wp:positionH relativeFrom="column">
              <wp:posOffset>2415540</wp:posOffset>
            </wp:positionH>
            <wp:positionV relativeFrom="paragraph">
              <wp:posOffset>46355</wp:posOffset>
            </wp:positionV>
            <wp:extent cx="2645410" cy="3192145"/>
            <wp:effectExtent l="609600" t="476250" r="650240" b="522605"/>
            <wp:wrapNone/>
            <wp:docPr id="479527314" name="Picture 31" descr="A collage of logos and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527314" name="Picture 31" descr="A collage of logos and a person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05084">
                      <a:off x="0" y="0"/>
                      <a:ext cx="2645410" cy="31921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88"/>
          <w:szCs w:val="88"/>
        </w:rPr>
        <w:drawing>
          <wp:anchor distT="0" distB="0" distL="114300" distR="114300" simplePos="0" relativeHeight="252018688" behindDoc="1" locked="0" layoutInCell="1" allowOverlap="1" wp14:anchorId="2EB0CE4E" wp14:editId="1E3515C3">
            <wp:simplePos x="0" y="0"/>
            <wp:positionH relativeFrom="column">
              <wp:posOffset>228600</wp:posOffset>
            </wp:positionH>
            <wp:positionV relativeFrom="paragraph">
              <wp:posOffset>4775835</wp:posOffset>
            </wp:positionV>
            <wp:extent cx="1579880" cy="1508760"/>
            <wp:effectExtent l="76200" t="76200" r="134620" b="129540"/>
            <wp:wrapTight wrapText="bothSides">
              <wp:wrapPolygon edited="0">
                <wp:start x="-521" y="-1091"/>
                <wp:lineTo x="-1042" y="-818"/>
                <wp:lineTo x="-1042" y="22091"/>
                <wp:lineTo x="-521" y="23182"/>
                <wp:lineTo x="22659" y="23182"/>
                <wp:lineTo x="23180" y="21273"/>
                <wp:lineTo x="23180" y="3545"/>
                <wp:lineTo x="22659" y="-545"/>
                <wp:lineTo x="22659" y="-1091"/>
                <wp:lineTo x="-521" y="-1091"/>
              </wp:wrapPolygon>
            </wp:wrapTight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880" cy="1508760"/>
                    </a:xfrm>
                    <a:prstGeom prst="rect">
                      <a:avLst/>
                    </a:prstGeom>
                    <a:ln w="38100" cap="sq">
                      <a:solidFill>
                        <a:srgbClr val="00206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4592" behindDoc="1" locked="0" layoutInCell="1" allowOverlap="1" wp14:anchorId="224C62CB" wp14:editId="60C50E5B">
            <wp:simplePos x="0" y="0"/>
            <wp:positionH relativeFrom="column">
              <wp:posOffset>528955</wp:posOffset>
            </wp:positionH>
            <wp:positionV relativeFrom="paragraph">
              <wp:posOffset>1699895</wp:posOffset>
            </wp:positionV>
            <wp:extent cx="4151630" cy="4586605"/>
            <wp:effectExtent l="400050" t="361950" r="439420" b="423545"/>
            <wp:wrapNone/>
            <wp:docPr id="316" name="Picture 3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 descr="Text, letter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25"/>
                    <a:stretch/>
                  </pic:blipFill>
                  <pic:spPr bwMode="auto">
                    <a:xfrm rot="529329">
                      <a:off x="0" y="0"/>
                      <a:ext cx="4151630" cy="458660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C5F"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62CE6738" wp14:editId="6335A327">
                <wp:simplePos x="0" y="0"/>
                <wp:positionH relativeFrom="margin">
                  <wp:posOffset>2809240</wp:posOffset>
                </wp:positionH>
                <wp:positionV relativeFrom="paragraph">
                  <wp:posOffset>2065020</wp:posOffset>
                </wp:positionV>
                <wp:extent cx="3334385" cy="2615565"/>
                <wp:effectExtent l="0" t="0" r="0" b="0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4385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F2BD951" w14:textId="77777777" w:rsidR="00402C5F" w:rsidRPr="008D3E7D" w:rsidRDefault="00402C5F" w:rsidP="00402C5F">
                            <w:pPr>
                              <w:jc w:val="center"/>
                              <w:rPr>
                                <w:rFonts w:ascii="Impact" w:hAnsi="Impact"/>
                                <w:b/>
                                <w:i/>
                                <w:noProof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D3E7D">
                              <w:rPr>
                                <w:rFonts w:ascii="Impact" w:hAnsi="Impact"/>
                                <w:b/>
                                <w:i/>
                                <w:noProof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GIVE  </w:t>
                            </w:r>
                          </w:p>
                          <w:p w14:paraId="703CC8E5" w14:textId="77777777" w:rsidR="00402C5F" w:rsidRPr="008D3E7D" w:rsidRDefault="00402C5F" w:rsidP="00402C5F">
                            <w:pPr>
                              <w:jc w:val="center"/>
                              <w:rPr>
                                <w:rFonts w:ascii="Impact" w:hAnsi="Impact"/>
                                <w:b/>
                                <w:i/>
                                <w:noProof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D3E7D">
                              <w:rPr>
                                <w:rFonts w:ascii="Impact" w:hAnsi="Impact"/>
                                <w:b/>
                                <w:i/>
                                <w:noProof/>
                                <w:sz w:val="144"/>
                                <w:szCs w:val="14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THANKS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E6738" id="Text Box 318" o:spid="_x0000_s1057" type="#_x0000_t202" style="position:absolute;margin-left:221.2pt;margin-top:162.6pt;width:262.55pt;height:205.95pt;z-index:25201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" filled="f" stroked="f">
                <v:textbox>
                  <w:txbxContent>
                    <w:p w14:paraId="1F2BD951" w14:textId="77777777" w:rsidR="00402C5F" w:rsidRPr="008D3E7D" w:rsidRDefault="00402C5F" w:rsidP="00402C5F">
                      <w:pPr>
                        <w:jc w:val="center"/>
                        <w:rPr>
                          <w:rFonts w:ascii="Impact" w:hAnsi="Impact"/>
                          <w:b/>
                          <w:i/>
                          <w:noProof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D3E7D">
                        <w:rPr>
                          <w:rFonts w:ascii="Impact" w:hAnsi="Impact"/>
                          <w:b/>
                          <w:i/>
                          <w:noProof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GIVE  </w:t>
                      </w:r>
                    </w:p>
                    <w:p w14:paraId="703CC8E5" w14:textId="77777777" w:rsidR="00402C5F" w:rsidRPr="008D3E7D" w:rsidRDefault="00402C5F" w:rsidP="00402C5F">
                      <w:pPr>
                        <w:jc w:val="center"/>
                        <w:rPr>
                          <w:rFonts w:ascii="Impact" w:hAnsi="Impact"/>
                          <w:b/>
                          <w:i/>
                          <w:noProof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D3E7D">
                        <w:rPr>
                          <w:rFonts w:ascii="Impact" w:hAnsi="Impact"/>
                          <w:b/>
                          <w:i/>
                          <w:noProof/>
                          <w:sz w:val="144"/>
                          <w:szCs w:val="14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THANKS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2C5F">
        <w:rPr>
          <w:noProof/>
        </w:rPr>
        <w:drawing>
          <wp:anchor distT="0" distB="0" distL="114300" distR="114300" simplePos="0" relativeHeight="252009472" behindDoc="1" locked="0" layoutInCell="1" allowOverlap="1" wp14:anchorId="6AD3C251" wp14:editId="7606657C">
            <wp:simplePos x="0" y="0"/>
            <wp:positionH relativeFrom="column">
              <wp:posOffset>5311775</wp:posOffset>
            </wp:positionH>
            <wp:positionV relativeFrom="paragraph">
              <wp:posOffset>247015</wp:posOffset>
            </wp:positionV>
            <wp:extent cx="3978910" cy="5867400"/>
            <wp:effectExtent l="76200" t="76200" r="135890" b="133350"/>
            <wp:wrapNone/>
            <wp:docPr id="335" name="Picture 33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Text, letter&#10;&#10;Description automatically generated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73"/>
                    <a:stretch/>
                  </pic:blipFill>
                  <pic:spPr bwMode="auto">
                    <a:xfrm>
                      <a:off x="0" y="0"/>
                      <a:ext cx="3978910" cy="586740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C5F">
        <w:br w:type="page"/>
      </w:r>
    </w:p>
    <w:p w14:paraId="1A6A2A6C" w14:textId="61354B09" w:rsidR="00402C5F" w:rsidRDefault="00402C5F" w:rsidP="00402C5F">
      <w:pPr>
        <w:pStyle w:val="MonthYear"/>
      </w:pPr>
      <w:r>
        <w:t>November 202</w:t>
      </w:r>
      <w:r w:rsidR="00101D5B">
        <w:t>5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November calendar"/>
      </w:tblPr>
      <w:tblGrid>
        <w:gridCol w:w="2050"/>
        <w:gridCol w:w="2055"/>
        <w:gridCol w:w="2057"/>
        <w:gridCol w:w="2056"/>
        <w:gridCol w:w="2058"/>
        <w:gridCol w:w="2058"/>
        <w:gridCol w:w="2056"/>
      </w:tblGrid>
      <w:tr w:rsidR="00402C5F" w14:paraId="4D20E2F4" w14:textId="77777777" w:rsidTr="00B72B88">
        <w:trPr>
          <w:trHeight w:val="288"/>
        </w:trPr>
        <w:tc>
          <w:tcPr>
            <w:tcW w:w="2052" w:type="dxa"/>
            <w:vAlign w:val="bottom"/>
          </w:tcPr>
          <w:p w14:paraId="75EA31BF" w14:textId="77777777" w:rsidR="00402C5F" w:rsidRDefault="00402C5F" w:rsidP="00B72B88">
            <w:pPr>
              <w:pStyle w:val="Day"/>
            </w:pPr>
            <w:r>
              <w:t>Sunday</w:t>
            </w:r>
          </w:p>
        </w:tc>
        <w:tc>
          <w:tcPr>
            <w:tcW w:w="2057" w:type="dxa"/>
            <w:vAlign w:val="bottom"/>
          </w:tcPr>
          <w:p w14:paraId="3483554A" w14:textId="77777777" w:rsidR="00402C5F" w:rsidRDefault="00402C5F" w:rsidP="00B72B88">
            <w:pPr>
              <w:pStyle w:val="Day"/>
            </w:pPr>
            <w:r>
              <w:t>Monday</w:t>
            </w:r>
          </w:p>
        </w:tc>
        <w:tc>
          <w:tcPr>
            <w:tcW w:w="2059" w:type="dxa"/>
            <w:vAlign w:val="bottom"/>
          </w:tcPr>
          <w:p w14:paraId="2D6BB6C0" w14:textId="77777777" w:rsidR="00402C5F" w:rsidRDefault="00402C5F" w:rsidP="00B72B88">
            <w:pPr>
              <w:pStyle w:val="Day"/>
            </w:pPr>
            <w:r>
              <w:t>Tuesday</w:t>
            </w:r>
          </w:p>
        </w:tc>
        <w:tc>
          <w:tcPr>
            <w:tcW w:w="2057" w:type="dxa"/>
            <w:vAlign w:val="bottom"/>
          </w:tcPr>
          <w:p w14:paraId="184EA670" w14:textId="77777777" w:rsidR="00402C5F" w:rsidRDefault="00402C5F" w:rsidP="00B72B88">
            <w:pPr>
              <w:pStyle w:val="Day"/>
            </w:pPr>
            <w:r>
              <w:t>Wednesday</w:t>
            </w:r>
          </w:p>
        </w:tc>
        <w:tc>
          <w:tcPr>
            <w:tcW w:w="2059" w:type="dxa"/>
            <w:vAlign w:val="bottom"/>
          </w:tcPr>
          <w:p w14:paraId="1C53E37E" w14:textId="77777777" w:rsidR="00402C5F" w:rsidRDefault="00402C5F" w:rsidP="00B72B88">
            <w:pPr>
              <w:pStyle w:val="Day"/>
            </w:pPr>
            <w:r>
              <w:t>Thursday</w:t>
            </w:r>
          </w:p>
        </w:tc>
        <w:tc>
          <w:tcPr>
            <w:tcW w:w="2059" w:type="dxa"/>
            <w:vAlign w:val="bottom"/>
          </w:tcPr>
          <w:p w14:paraId="594B1337" w14:textId="77777777" w:rsidR="00402C5F" w:rsidRDefault="00402C5F" w:rsidP="00B72B88">
            <w:pPr>
              <w:pStyle w:val="Day"/>
            </w:pPr>
            <w:r>
              <w:t>Friday</w:t>
            </w:r>
          </w:p>
        </w:tc>
        <w:tc>
          <w:tcPr>
            <w:tcW w:w="2057" w:type="dxa"/>
            <w:vAlign w:val="bottom"/>
          </w:tcPr>
          <w:p w14:paraId="302D18E5" w14:textId="77777777" w:rsidR="00402C5F" w:rsidRDefault="00402C5F" w:rsidP="00B72B88">
            <w:pPr>
              <w:pStyle w:val="Day"/>
            </w:pPr>
            <w:r>
              <w:t>Saturday</w:t>
            </w:r>
          </w:p>
        </w:tc>
      </w:tr>
      <w:tr w:rsidR="00402C5F" w14:paraId="4A5EE047" w14:textId="77777777" w:rsidTr="00B72B88">
        <w:trPr>
          <w:trHeight w:hRule="exact" w:val="1440"/>
        </w:trPr>
        <w:tc>
          <w:tcPr>
            <w:tcW w:w="2052" w:type="dxa"/>
          </w:tcPr>
          <w:p w14:paraId="01AF9BB6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48F54C44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057B9A8F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71E51FDC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7E0438CC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0303F04F" w14:textId="7B4F1334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4926C677" w14:textId="6F7F6815" w:rsidR="00402C5F" w:rsidRDefault="00101D5B" w:rsidP="00B72B88">
            <w:pPr>
              <w:pStyle w:val="Date"/>
              <w:spacing w:after="40"/>
            </w:pPr>
            <w:r>
              <w:rPr>
                <w:noProof/>
              </w:rPr>
              <w:t>1</w:t>
            </w:r>
          </w:p>
          <w:p w14:paraId="6F988CCF" w14:textId="77777777" w:rsidR="00402C5F" w:rsidRPr="00052281" w:rsidRDefault="00402C5F" w:rsidP="00B72B88"/>
        </w:tc>
      </w:tr>
      <w:tr w:rsidR="00402C5F" w14:paraId="3F747278" w14:textId="77777777" w:rsidTr="00B72B88">
        <w:trPr>
          <w:trHeight w:hRule="exact" w:val="1440"/>
        </w:trPr>
        <w:tc>
          <w:tcPr>
            <w:tcW w:w="2052" w:type="dxa"/>
          </w:tcPr>
          <w:p w14:paraId="34CEE008" w14:textId="05C693D2" w:rsidR="00402C5F" w:rsidRDefault="00402C5F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22784" behindDoc="1" locked="0" layoutInCell="1" allowOverlap="1" wp14:anchorId="528C9BC8" wp14:editId="37B003C9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131445</wp:posOffset>
                  </wp:positionV>
                  <wp:extent cx="804545" cy="685800"/>
                  <wp:effectExtent l="0" t="0" r="0" b="0"/>
                  <wp:wrapNone/>
                  <wp:docPr id="201" name="Picture 201" descr="Shape, arr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Picture 201" descr="Shape, arrow&#10;&#10;Description automatically generated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54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01D5B">
              <w:rPr>
                <w:noProof/>
              </w:rPr>
              <w:t>2</w:t>
            </w:r>
          </w:p>
          <w:p w14:paraId="7F755D62" w14:textId="77777777" w:rsidR="00402C5F" w:rsidRPr="00D93B21" w:rsidRDefault="00402C5F" w:rsidP="00B72B88"/>
        </w:tc>
        <w:tc>
          <w:tcPr>
            <w:tcW w:w="2057" w:type="dxa"/>
          </w:tcPr>
          <w:p w14:paraId="548C6792" w14:textId="53ED77C9" w:rsidR="00402C5F" w:rsidRDefault="00101D5B" w:rsidP="00B72B88">
            <w:pPr>
              <w:pStyle w:val="Date"/>
              <w:spacing w:after="40"/>
            </w:pPr>
            <w:r>
              <w:t>3</w:t>
            </w:r>
          </w:p>
        </w:tc>
        <w:tc>
          <w:tcPr>
            <w:tcW w:w="2059" w:type="dxa"/>
          </w:tcPr>
          <w:p w14:paraId="296E2654" w14:textId="4C96645C" w:rsidR="00402C5F" w:rsidRDefault="00402C5F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21760" behindDoc="1" locked="0" layoutInCell="1" allowOverlap="1" wp14:anchorId="18F6B394" wp14:editId="453FB282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29210</wp:posOffset>
                  </wp:positionV>
                  <wp:extent cx="916940" cy="914400"/>
                  <wp:effectExtent l="0" t="0" r="0" b="0"/>
                  <wp:wrapNone/>
                  <wp:docPr id="200" name="Picture 200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Picture 200" descr="Logo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94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01D5B">
              <w:rPr>
                <w:noProof/>
              </w:rPr>
              <w:t>4</w:t>
            </w:r>
          </w:p>
          <w:p w14:paraId="01C139A3" w14:textId="77777777" w:rsidR="00402C5F" w:rsidRPr="00053864" w:rsidRDefault="00402C5F" w:rsidP="00B72B88"/>
        </w:tc>
        <w:tc>
          <w:tcPr>
            <w:tcW w:w="2057" w:type="dxa"/>
          </w:tcPr>
          <w:p w14:paraId="6CCCE2E0" w14:textId="2D743BCC" w:rsidR="00402C5F" w:rsidRDefault="00101D5B" w:rsidP="00B72B88">
            <w:pPr>
              <w:pStyle w:val="Date"/>
              <w:spacing w:after="40"/>
            </w:pPr>
            <w:r>
              <w:t>5</w:t>
            </w:r>
          </w:p>
        </w:tc>
        <w:tc>
          <w:tcPr>
            <w:tcW w:w="2059" w:type="dxa"/>
          </w:tcPr>
          <w:p w14:paraId="0B28A238" w14:textId="23A0A8F4" w:rsidR="00402C5F" w:rsidRDefault="00B013FC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1559931" behindDoc="1" locked="0" layoutInCell="1" allowOverlap="1" wp14:anchorId="7357853B" wp14:editId="47239BDD">
                  <wp:simplePos x="0" y="0"/>
                  <wp:positionH relativeFrom="column">
                    <wp:posOffset>-4052570</wp:posOffset>
                  </wp:positionH>
                  <wp:positionV relativeFrom="paragraph">
                    <wp:posOffset>-838835</wp:posOffset>
                  </wp:positionV>
                  <wp:extent cx="5406390" cy="5406390"/>
                  <wp:effectExtent l="0" t="0" r="3810" b="3810"/>
                  <wp:wrapNone/>
                  <wp:docPr id="1449466856" name="Picture 32" descr="Eye Doctor Thank You Card - Surgery - Eye Test - Glasses - Optometrist -  Optometry - National Doctors Day - Medical Theme - Eye Doctor - Ets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ye Doctor Thank You Card - Surgery - Eye Test - Glasses - Optometrist -  Optometry - National Doctors Day - Medical Theme - Eye Doctor - Ets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alphaModFix amt="3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6390" cy="5406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01D5B">
              <w:t>6</w:t>
            </w:r>
          </w:p>
        </w:tc>
        <w:tc>
          <w:tcPr>
            <w:tcW w:w="2059" w:type="dxa"/>
          </w:tcPr>
          <w:p w14:paraId="30E3E5AF" w14:textId="62C4B839" w:rsidR="00402C5F" w:rsidRDefault="008147EE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6384" behindDoc="0" locked="0" layoutInCell="1" allowOverlap="1" wp14:anchorId="69226195" wp14:editId="58A82163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267335</wp:posOffset>
                      </wp:positionV>
                      <wp:extent cx="2442845" cy="562610"/>
                      <wp:effectExtent l="0" t="0" r="14605" b="27940"/>
                      <wp:wrapNone/>
                      <wp:docPr id="45913326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562610"/>
                              </a:xfrm>
                              <a:prstGeom prst="rect">
                                <a:avLst/>
                              </a:prstGeom>
                              <a:noFill/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1E966029" w14:textId="7311D280" w:rsidR="008147EE" w:rsidRPr="00FF30A7" w:rsidRDefault="008147EE" w:rsidP="008147EE">
                                  <w:pPr>
                                    <w:pStyle w:val="Date"/>
                                    <w:shd w:val="clear" w:color="auto" w:fill="EE0000"/>
                                    <w:spacing w:after="4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F30A7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DISTRICT MEETING</w:t>
                                  </w:r>
                                </w:p>
                                <w:p w14:paraId="68DA43FC" w14:textId="21B711FF" w:rsidR="008147EE" w:rsidRPr="00FF30A7" w:rsidRDefault="008147EE" w:rsidP="008147EE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FF30A7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t>7</w:t>
                                  </w:r>
                                  <w:r w:rsidR="00FF30A7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t xml:space="preserve"> - </w:t>
                                  </w:r>
                                  <w:r w:rsidRPr="00FF30A7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226195" id="_x0000_s1029" type="#_x0000_t202" style="position:absolute;margin-left:1.4pt;margin-top:21.05pt;width:192.35pt;height:44.3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" filled="f" strokecolor="black [3213]" strokeweight="1.25pt">
                      <v:textbox>
                        <w:txbxContent>
                          <w:p w14:paraId="1E966029" w14:textId="7311D280" w:rsidR="008147EE" w:rsidRPr="00FF30A7" w:rsidRDefault="008147EE" w:rsidP="008147EE">
                            <w:pPr>
                              <w:pStyle w:val="Date"/>
                              <w:shd w:val="clear" w:color="auto" w:fill="EE0000"/>
                              <w:spacing w:after="4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30A7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DISTRICT MEETING</w:t>
                            </w:r>
                          </w:p>
                          <w:p w14:paraId="68DA43FC" w14:textId="21B711FF" w:rsidR="008147EE" w:rsidRPr="00FF30A7" w:rsidRDefault="008147EE" w:rsidP="008147EE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</w:pPr>
                            <w:r w:rsidRPr="00FF30A7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t>7</w:t>
                            </w:r>
                            <w:r w:rsidR="00FF30A7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t xml:space="preserve"> - </w:t>
                            </w:r>
                            <w:r w:rsidRPr="00FF30A7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t>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01D5B">
              <w:t>7</w:t>
            </w:r>
          </w:p>
        </w:tc>
        <w:tc>
          <w:tcPr>
            <w:tcW w:w="2057" w:type="dxa"/>
          </w:tcPr>
          <w:p w14:paraId="31EF2BEA" w14:textId="6B16EDC8" w:rsidR="00402C5F" w:rsidRDefault="00101D5B" w:rsidP="00B72B88">
            <w:pPr>
              <w:pStyle w:val="Date"/>
              <w:spacing w:after="40"/>
            </w:pPr>
            <w:r>
              <w:t>8</w:t>
            </w:r>
          </w:p>
        </w:tc>
      </w:tr>
      <w:tr w:rsidR="00402C5F" w14:paraId="7543BFE1" w14:textId="77777777" w:rsidTr="00B72B88">
        <w:trPr>
          <w:trHeight w:hRule="exact" w:val="1440"/>
        </w:trPr>
        <w:tc>
          <w:tcPr>
            <w:tcW w:w="2052" w:type="dxa"/>
          </w:tcPr>
          <w:p w14:paraId="715843DA" w14:textId="0548F98B" w:rsidR="00402C5F" w:rsidRDefault="00101D5B" w:rsidP="00B72B88">
            <w:pPr>
              <w:pStyle w:val="Date"/>
              <w:spacing w:after="40"/>
            </w:pPr>
            <w:r>
              <w:rPr>
                <w:noProof/>
              </w:rPr>
              <w:t>9</w:t>
            </w:r>
          </w:p>
        </w:tc>
        <w:tc>
          <w:tcPr>
            <w:tcW w:w="2057" w:type="dxa"/>
          </w:tcPr>
          <w:p w14:paraId="622FEF5D" w14:textId="3888B62F" w:rsidR="00402C5F" w:rsidRDefault="00101D5B" w:rsidP="00B72B88">
            <w:pPr>
              <w:pStyle w:val="Date"/>
              <w:spacing w:after="40"/>
            </w:pPr>
            <w:r>
              <w:t>10</w:t>
            </w:r>
          </w:p>
        </w:tc>
        <w:tc>
          <w:tcPr>
            <w:tcW w:w="2059" w:type="dxa"/>
          </w:tcPr>
          <w:p w14:paraId="63FEB5A6" w14:textId="6FC1F7F9" w:rsidR="00402C5F" w:rsidRDefault="00101D5B" w:rsidP="00B72B88">
            <w:pPr>
              <w:pStyle w:val="Date"/>
              <w:spacing w:after="40"/>
            </w:pPr>
            <w:r w:rsidRPr="005313B2">
              <w:rPr>
                <w:noProof/>
              </w:rPr>
              <w:drawing>
                <wp:anchor distT="0" distB="0" distL="114300" distR="114300" simplePos="0" relativeHeight="252013568" behindDoc="1" locked="0" layoutInCell="1" allowOverlap="1" wp14:anchorId="5D52ADB2" wp14:editId="5444718D">
                  <wp:simplePos x="0" y="0"/>
                  <wp:positionH relativeFrom="column">
                    <wp:posOffset>273050</wp:posOffset>
                  </wp:positionH>
                  <wp:positionV relativeFrom="paragraph">
                    <wp:posOffset>213360</wp:posOffset>
                  </wp:positionV>
                  <wp:extent cx="731520" cy="548640"/>
                  <wp:effectExtent l="57150" t="57150" r="106680" b="118110"/>
                  <wp:wrapNone/>
                  <wp:docPr id="16" name="Picture 16" descr="A bird with a flag in the background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bird with a flag in the background&#10;&#10;Description automatically generated with low confidence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54864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C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11</w:t>
            </w:r>
          </w:p>
        </w:tc>
        <w:tc>
          <w:tcPr>
            <w:tcW w:w="2057" w:type="dxa"/>
          </w:tcPr>
          <w:p w14:paraId="3D8B8C9A" w14:textId="5B815666" w:rsidR="00402C5F" w:rsidRDefault="00101D5B" w:rsidP="00B72B88">
            <w:pPr>
              <w:pStyle w:val="Date"/>
              <w:spacing w:after="40"/>
            </w:pPr>
            <w:r>
              <w:t>12</w:t>
            </w:r>
          </w:p>
        </w:tc>
        <w:tc>
          <w:tcPr>
            <w:tcW w:w="2059" w:type="dxa"/>
          </w:tcPr>
          <w:p w14:paraId="2D9DCDFB" w14:textId="3A66690F" w:rsidR="00402C5F" w:rsidRDefault="00101D5B" w:rsidP="00B72B88">
            <w:pPr>
              <w:pStyle w:val="Date"/>
              <w:spacing w:after="40"/>
            </w:pPr>
            <w:r>
              <w:t>13</w:t>
            </w:r>
          </w:p>
        </w:tc>
        <w:tc>
          <w:tcPr>
            <w:tcW w:w="2059" w:type="dxa"/>
          </w:tcPr>
          <w:p w14:paraId="19F3EE74" w14:textId="227EADF4" w:rsidR="00402C5F" w:rsidRDefault="00101D5B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 wp14:anchorId="6EC1D005" wp14:editId="0C50AD21">
                      <wp:simplePos x="0" y="0"/>
                      <wp:positionH relativeFrom="column">
                        <wp:posOffset>-160655</wp:posOffset>
                      </wp:positionH>
                      <wp:positionV relativeFrom="paragraph">
                        <wp:posOffset>213360</wp:posOffset>
                      </wp:positionV>
                      <wp:extent cx="2536825" cy="1828800"/>
                      <wp:effectExtent l="0" t="0" r="0" b="0"/>
                      <wp:wrapNone/>
                      <wp:docPr id="91323147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36825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6F3FC8A" w14:textId="0EB78C26" w:rsidR="00402C5F" w:rsidRPr="00C458C1" w:rsidRDefault="00402C5F" w:rsidP="00402C5F">
                                  <w:pPr>
                                    <w:pStyle w:val="Date"/>
                                    <w:spacing w:after="40"/>
                                    <w:jc w:val="center"/>
                                    <w:rPr>
                                      <w:rFonts w:ascii="Impact" w:hAnsi="Impact"/>
                                      <w:b/>
                                      <w:color w:val="000000" w:themeColor="text1"/>
                                      <w:sz w:val="36"/>
                                      <w:szCs w:val="3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Impact" w:hAnsi="Impact"/>
                                      <w:b/>
                                      <w:color w:val="000000" w:themeColor="text1"/>
                                      <w:sz w:val="36"/>
                                      <w:szCs w:val="3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QUARTERLY MEETING </w:t>
                                  </w:r>
                                  <w:r w:rsidR="00101D5B">
                                    <w:rPr>
                                      <w:rFonts w:ascii="Impact" w:hAnsi="Impact"/>
                                      <w:b/>
                                      <w:color w:val="000000" w:themeColor="text1"/>
                                      <w:sz w:val="36"/>
                                      <w:szCs w:val="3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OVERLAND</w:t>
                                  </w:r>
                                  <w:r>
                                    <w:rPr>
                                      <w:rFonts w:ascii="Impact" w:hAnsi="Impact"/>
                                      <w:b/>
                                      <w:color w:val="000000" w:themeColor="text1"/>
                                      <w:sz w:val="36"/>
                                      <w:szCs w:val="3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, MO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C1D005" id="_x0000_s1059" type="#_x0000_t202" style="position:absolute;margin-left:-12.65pt;margin-top:16.8pt;width:199.75pt;height:2in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" filled="f" stroked="f">
                      <v:textbox style="mso-fit-shape-to-text:t">
                        <w:txbxContent>
                          <w:p w14:paraId="66F3FC8A" w14:textId="0EB78C26" w:rsidR="00402C5F" w:rsidRPr="00C458C1" w:rsidRDefault="00402C5F" w:rsidP="00402C5F">
                            <w:pPr>
                              <w:pStyle w:val="Date"/>
                              <w:spacing w:after="40"/>
                              <w:jc w:val="center"/>
                              <w:rPr>
                                <w:rFonts w:ascii="Impact" w:hAnsi="Impact"/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Impact" w:hAnsi="Impact"/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QUARTERLY MEETING </w:t>
                            </w:r>
                            <w:r w:rsidR="00101D5B">
                              <w:rPr>
                                <w:rFonts w:ascii="Impact" w:hAnsi="Impact"/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OVERLAND</w:t>
                            </w:r>
                            <w:r>
                              <w:rPr>
                                <w:rFonts w:ascii="Impact" w:hAnsi="Impact"/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, MO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>14</w:t>
            </w:r>
          </w:p>
        </w:tc>
        <w:tc>
          <w:tcPr>
            <w:tcW w:w="2057" w:type="dxa"/>
          </w:tcPr>
          <w:p w14:paraId="3E0F8A91" w14:textId="0FF41963" w:rsidR="00402C5F" w:rsidRDefault="00101D5B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20736" behindDoc="0" locked="0" layoutInCell="1" allowOverlap="1" wp14:anchorId="31DC1485" wp14:editId="13CA1373">
                  <wp:simplePos x="0" y="0"/>
                  <wp:positionH relativeFrom="column">
                    <wp:posOffset>844550</wp:posOffset>
                  </wp:positionH>
                  <wp:positionV relativeFrom="paragraph">
                    <wp:posOffset>414020</wp:posOffset>
                  </wp:positionV>
                  <wp:extent cx="347345" cy="344170"/>
                  <wp:effectExtent l="0" t="0" r="0" b="0"/>
                  <wp:wrapNone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345" cy="34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15</w:t>
            </w:r>
          </w:p>
        </w:tc>
      </w:tr>
      <w:tr w:rsidR="00402C5F" w14:paraId="2D369110" w14:textId="77777777" w:rsidTr="00B72B88">
        <w:trPr>
          <w:trHeight w:hRule="exact" w:val="1440"/>
        </w:trPr>
        <w:tc>
          <w:tcPr>
            <w:tcW w:w="2052" w:type="dxa"/>
          </w:tcPr>
          <w:p w14:paraId="43250776" w14:textId="2F0AEE92" w:rsidR="00402C5F" w:rsidRDefault="00101D5B" w:rsidP="00B72B88">
            <w:pPr>
              <w:pStyle w:val="Date"/>
              <w:spacing w:after="40"/>
            </w:pPr>
            <w:r>
              <w:t>16</w:t>
            </w:r>
          </w:p>
        </w:tc>
        <w:tc>
          <w:tcPr>
            <w:tcW w:w="2057" w:type="dxa"/>
          </w:tcPr>
          <w:p w14:paraId="7E9C02EB" w14:textId="773CB46F" w:rsidR="00402C5F" w:rsidRDefault="00101D5B" w:rsidP="00B72B88">
            <w:pPr>
              <w:pStyle w:val="Date"/>
              <w:spacing w:after="40"/>
            </w:pPr>
            <w:r>
              <w:t>17</w:t>
            </w:r>
          </w:p>
        </w:tc>
        <w:tc>
          <w:tcPr>
            <w:tcW w:w="2059" w:type="dxa"/>
          </w:tcPr>
          <w:p w14:paraId="4228F565" w14:textId="7D93142C" w:rsidR="00402C5F" w:rsidRDefault="00101D5B" w:rsidP="00B72B88">
            <w:pPr>
              <w:pStyle w:val="Date"/>
              <w:spacing w:after="40"/>
            </w:pPr>
            <w:r>
              <w:t>18</w:t>
            </w:r>
          </w:p>
        </w:tc>
        <w:tc>
          <w:tcPr>
            <w:tcW w:w="2057" w:type="dxa"/>
          </w:tcPr>
          <w:p w14:paraId="385AFFA1" w14:textId="206A9F88" w:rsidR="00402C5F" w:rsidRDefault="00101D5B" w:rsidP="00B72B88">
            <w:pPr>
              <w:pStyle w:val="Date"/>
              <w:spacing w:after="40"/>
            </w:pPr>
            <w:r>
              <w:t>19</w:t>
            </w:r>
          </w:p>
        </w:tc>
        <w:tc>
          <w:tcPr>
            <w:tcW w:w="2059" w:type="dxa"/>
          </w:tcPr>
          <w:p w14:paraId="160D9876" w14:textId="18D77C43" w:rsidR="00402C5F" w:rsidRDefault="00101D5B" w:rsidP="00B72B88">
            <w:pPr>
              <w:pStyle w:val="Date"/>
              <w:spacing w:after="40"/>
            </w:pPr>
            <w:r>
              <w:t>20</w:t>
            </w:r>
          </w:p>
        </w:tc>
        <w:tc>
          <w:tcPr>
            <w:tcW w:w="2059" w:type="dxa"/>
          </w:tcPr>
          <w:p w14:paraId="229E9999" w14:textId="2BB71A9D" w:rsidR="00402C5F" w:rsidRPr="00FB5B8B" w:rsidRDefault="00101D5B" w:rsidP="00B72B88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2057" w:type="dxa"/>
          </w:tcPr>
          <w:p w14:paraId="397734EF" w14:textId="46372FAD" w:rsidR="00402C5F" w:rsidRDefault="00101D5B" w:rsidP="00B72B88">
            <w:pPr>
              <w:pStyle w:val="Date"/>
              <w:spacing w:after="40"/>
            </w:pPr>
            <w:r>
              <w:t>22</w:t>
            </w:r>
          </w:p>
        </w:tc>
      </w:tr>
      <w:tr w:rsidR="00402C5F" w14:paraId="7D005A84" w14:textId="77777777" w:rsidTr="00B72B88">
        <w:trPr>
          <w:trHeight w:hRule="exact" w:val="1440"/>
        </w:trPr>
        <w:tc>
          <w:tcPr>
            <w:tcW w:w="2052" w:type="dxa"/>
          </w:tcPr>
          <w:p w14:paraId="2167DD4B" w14:textId="7E5C17B5" w:rsidR="00402C5F" w:rsidRDefault="00101D5B" w:rsidP="00B72B88">
            <w:pPr>
              <w:pStyle w:val="Date"/>
              <w:spacing w:after="40"/>
            </w:pPr>
            <w:r>
              <w:t>23</w:t>
            </w:r>
          </w:p>
        </w:tc>
        <w:tc>
          <w:tcPr>
            <w:tcW w:w="2057" w:type="dxa"/>
          </w:tcPr>
          <w:p w14:paraId="28A14EDA" w14:textId="7AA69943" w:rsidR="00402C5F" w:rsidRDefault="00101D5B" w:rsidP="00B72B88">
            <w:pPr>
              <w:pStyle w:val="Date"/>
              <w:spacing w:after="40"/>
            </w:pPr>
            <w:r>
              <w:t>24</w:t>
            </w:r>
          </w:p>
        </w:tc>
        <w:tc>
          <w:tcPr>
            <w:tcW w:w="2059" w:type="dxa"/>
          </w:tcPr>
          <w:p w14:paraId="4F5ADB69" w14:textId="643438A0" w:rsidR="00402C5F" w:rsidRDefault="00101D5B" w:rsidP="00B72B88">
            <w:pPr>
              <w:pStyle w:val="Date"/>
              <w:spacing w:after="40"/>
            </w:pPr>
            <w:r>
              <w:t>25</w:t>
            </w:r>
          </w:p>
        </w:tc>
        <w:tc>
          <w:tcPr>
            <w:tcW w:w="2057" w:type="dxa"/>
          </w:tcPr>
          <w:p w14:paraId="6BA0194B" w14:textId="0D29AB8C" w:rsidR="00402C5F" w:rsidRDefault="00101D5B" w:rsidP="00B72B88">
            <w:pPr>
              <w:pStyle w:val="Date"/>
              <w:spacing w:after="40"/>
            </w:pPr>
            <w:r>
              <w:t>26</w:t>
            </w:r>
          </w:p>
        </w:tc>
        <w:tc>
          <w:tcPr>
            <w:tcW w:w="2059" w:type="dxa"/>
          </w:tcPr>
          <w:p w14:paraId="77F73D64" w14:textId="253FA9D5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=D10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=D10 </w:instrText>
            </w:r>
            <w:r>
              <w:fldChar w:fldCharType="separate"/>
            </w:r>
            <w:r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MonthEnd11 \@ d </w:instrText>
            </w:r>
            <w:r>
              <w:fldChar w:fldCharType="separate"/>
            </w:r>
            <w:r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=D10+1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fldChar w:fldCharType="end"/>
            </w:r>
            <w:r w:rsidR="00101D5B">
              <w:t>27</w:t>
            </w:r>
          </w:p>
        </w:tc>
        <w:tc>
          <w:tcPr>
            <w:tcW w:w="2059" w:type="dxa"/>
          </w:tcPr>
          <w:p w14:paraId="62FB1BF0" w14:textId="324CB5F9" w:rsidR="00402C5F" w:rsidRDefault="00402C5F" w:rsidP="00B72B88">
            <w:pPr>
              <w:pStyle w:val="Date"/>
              <w:spacing w:after="40"/>
            </w:pP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5616" behindDoc="1" locked="0" layoutInCell="1" allowOverlap="1" wp14:anchorId="3DAB93DE" wp14:editId="02C494A0">
                      <wp:simplePos x="0" y="0"/>
                      <wp:positionH relativeFrom="column">
                        <wp:posOffset>304165</wp:posOffset>
                      </wp:positionH>
                      <wp:positionV relativeFrom="paragraph">
                        <wp:posOffset>224155</wp:posOffset>
                      </wp:positionV>
                      <wp:extent cx="761365" cy="1404620"/>
                      <wp:effectExtent l="0" t="0" r="19685" b="10160"/>
                      <wp:wrapNone/>
                      <wp:docPr id="16340553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136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2C2402" w14:textId="77777777" w:rsidR="00402C5F" w:rsidRDefault="00402C5F" w:rsidP="00402C5F">
                                  <w:pPr>
                                    <w:jc w:val="center"/>
                                  </w:pPr>
                                  <w:r>
                                    <w:t>OFFICE CLOSED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AB93DE" id="_x0000_s1060" type="#_x0000_t202" style="position:absolute;margin-left:23.95pt;margin-top:17.65pt;width:59.95pt;height:110.6pt;z-index:-25130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">
                      <v:textbox style="mso-fit-shape-to-text:t">
                        <w:txbxContent>
                          <w:p w14:paraId="392C2402" w14:textId="77777777" w:rsidR="00402C5F" w:rsidRDefault="00402C5F" w:rsidP="00402C5F">
                            <w:pPr>
                              <w:jc w:val="center"/>
                            </w:pPr>
                            <w:r>
                              <w:t>OFFICE CLOSED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012544" behindDoc="1" locked="0" layoutInCell="1" allowOverlap="1" wp14:anchorId="142AE545" wp14:editId="1BC0F35A">
                  <wp:simplePos x="0" y="0"/>
                  <wp:positionH relativeFrom="column">
                    <wp:posOffset>-1033780</wp:posOffset>
                  </wp:positionH>
                  <wp:positionV relativeFrom="paragraph">
                    <wp:posOffset>171450</wp:posOffset>
                  </wp:positionV>
                  <wp:extent cx="739775" cy="541020"/>
                  <wp:effectExtent l="57150" t="57150" r="117475" b="106680"/>
                  <wp:wrapNone/>
                  <wp:docPr id="347" name="Picture 347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Picture 347" descr="A picture containing text, clipart&#10;&#10;Description automatically generated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775" cy="54102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FF99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=E10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=E10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MonthEnd11 \@ d </w:instrText>
            </w:r>
            <w:r>
              <w:fldChar w:fldCharType="separate"/>
            </w:r>
            <w:r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=E10+1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fldChar w:fldCharType="end"/>
            </w:r>
            <w:r w:rsidR="00101D5B">
              <w:rPr>
                <w:noProof/>
              </w:rPr>
              <w:t>28</w:t>
            </w:r>
          </w:p>
        </w:tc>
        <w:tc>
          <w:tcPr>
            <w:tcW w:w="2057" w:type="dxa"/>
          </w:tcPr>
          <w:p w14:paraId="566BB4B5" w14:textId="7FBECDF9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=F10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=F10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MonthEnd11 \@ d </w:instrText>
            </w:r>
            <w:r>
              <w:fldChar w:fldCharType="separate"/>
            </w:r>
            <w:r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=F10+1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  <w:r w:rsidR="00101D5B">
              <w:t>29</w:t>
            </w:r>
          </w:p>
        </w:tc>
      </w:tr>
      <w:tr w:rsidR="00101D5B" w14:paraId="4F2A92B0" w14:textId="77777777" w:rsidTr="00B72B88">
        <w:trPr>
          <w:trHeight w:hRule="exact" w:val="1440"/>
        </w:trPr>
        <w:tc>
          <w:tcPr>
            <w:tcW w:w="2052" w:type="dxa"/>
          </w:tcPr>
          <w:p w14:paraId="623AEC11" w14:textId="511C63AF" w:rsidR="00101D5B" w:rsidRDefault="00101D5B" w:rsidP="00B72B88">
            <w:pPr>
              <w:pStyle w:val="Date"/>
              <w:spacing w:after="40"/>
            </w:pPr>
            <w:r>
              <w:t>30</w:t>
            </w:r>
          </w:p>
        </w:tc>
        <w:tc>
          <w:tcPr>
            <w:tcW w:w="2057" w:type="dxa"/>
          </w:tcPr>
          <w:p w14:paraId="097F355A" w14:textId="77777777" w:rsidR="00101D5B" w:rsidRDefault="00101D5B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702E63C2" w14:textId="77777777" w:rsidR="00101D5B" w:rsidRDefault="00101D5B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3EB5EDCE" w14:textId="77777777" w:rsidR="00101D5B" w:rsidRDefault="00101D5B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6470DA11" w14:textId="77777777" w:rsidR="00101D5B" w:rsidRDefault="00101D5B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586A9D09" w14:textId="77777777" w:rsidR="00101D5B" w:rsidRPr="00352CA9" w:rsidRDefault="00101D5B" w:rsidP="00B72B88">
            <w:pPr>
              <w:pStyle w:val="Date"/>
              <w:spacing w:after="40"/>
              <w:rPr>
                <w:noProof/>
              </w:rPr>
            </w:pPr>
          </w:p>
        </w:tc>
        <w:tc>
          <w:tcPr>
            <w:tcW w:w="2057" w:type="dxa"/>
          </w:tcPr>
          <w:p w14:paraId="0D173A77" w14:textId="77777777" w:rsidR="00101D5B" w:rsidRDefault="00101D5B" w:rsidP="00B72B88">
            <w:pPr>
              <w:pStyle w:val="Date"/>
              <w:spacing w:after="40"/>
            </w:pPr>
          </w:p>
        </w:tc>
      </w:tr>
    </w:tbl>
    <w:p w14:paraId="119D8732" w14:textId="77777777" w:rsidR="00402C5F" w:rsidRDefault="00402C5F" w:rsidP="00402C5F"/>
    <w:p w14:paraId="63584BC6" w14:textId="7F52EF8F" w:rsidR="00402C5F" w:rsidRDefault="00402C5F" w:rsidP="00402C5F"/>
    <w:p w14:paraId="4D5FD720" w14:textId="77777777" w:rsidR="00402C5F" w:rsidRDefault="00402C5F" w:rsidP="00402C5F">
      <w:pPr>
        <w:rPr>
          <w:sz w:val="88"/>
          <w:szCs w:val="88"/>
        </w:rPr>
      </w:pPr>
      <w:r>
        <w:rPr>
          <w:noProof/>
        </w:rPr>
        <w:drawing>
          <wp:anchor distT="0" distB="0" distL="114300" distR="114300" simplePos="0" relativeHeight="252023808" behindDoc="1" locked="0" layoutInCell="1" allowOverlap="1" wp14:anchorId="3CD47179" wp14:editId="768E18B2">
            <wp:simplePos x="0" y="0"/>
            <wp:positionH relativeFrom="column">
              <wp:posOffset>3686810</wp:posOffset>
            </wp:positionH>
            <wp:positionV relativeFrom="paragraph">
              <wp:posOffset>1761490</wp:posOffset>
            </wp:positionV>
            <wp:extent cx="1644650" cy="1657985"/>
            <wp:effectExtent l="76200" t="76200" r="88900" b="932815"/>
            <wp:wrapTight wrapText="bothSides">
              <wp:wrapPolygon edited="0">
                <wp:start x="8256" y="-993"/>
                <wp:lineTo x="1501" y="-496"/>
                <wp:lineTo x="1501" y="3475"/>
                <wp:lineTo x="-751" y="3475"/>
                <wp:lineTo x="-1001" y="15387"/>
                <wp:lineTo x="0" y="15387"/>
                <wp:lineTo x="0" y="19358"/>
                <wp:lineTo x="3002" y="19358"/>
                <wp:lineTo x="3002" y="23329"/>
                <wp:lineTo x="-1001" y="23329"/>
                <wp:lineTo x="-1001" y="31271"/>
                <wp:lineTo x="7756" y="33504"/>
                <wp:lineTo x="13761" y="33504"/>
                <wp:lineTo x="14011" y="33008"/>
                <wp:lineTo x="20766" y="31271"/>
                <wp:lineTo x="21016" y="31271"/>
                <wp:lineTo x="22517" y="27548"/>
                <wp:lineTo x="22517" y="27300"/>
                <wp:lineTo x="17263" y="23577"/>
                <wp:lineTo x="17263" y="23329"/>
                <wp:lineTo x="19015" y="19358"/>
                <wp:lineTo x="21767" y="15387"/>
                <wp:lineTo x="22517" y="11416"/>
                <wp:lineTo x="22017" y="7445"/>
                <wp:lineTo x="20266" y="3723"/>
                <wp:lineTo x="20015" y="3475"/>
                <wp:lineTo x="13510" y="-248"/>
                <wp:lineTo x="13260" y="-993"/>
                <wp:lineTo x="8256" y="-993"/>
              </wp:wrapPolygon>
            </wp:wrapTight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" r="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0" cy="165798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9712" behindDoc="0" locked="0" layoutInCell="1" allowOverlap="1" wp14:anchorId="79DC7546" wp14:editId="75909841">
            <wp:simplePos x="0" y="0"/>
            <wp:positionH relativeFrom="column">
              <wp:posOffset>1753453</wp:posOffset>
            </wp:positionH>
            <wp:positionV relativeFrom="paragraph">
              <wp:posOffset>-75347</wp:posOffset>
            </wp:positionV>
            <wp:extent cx="5699760" cy="5416550"/>
            <wp:effectExtent l="95250" t="95250" r="148590" b="146050"/>
            <wp:wrapNone/>
            <wp:docPr id="195" name="Picture 195" descr="Image result for giving is not just about making a donation. it is about making a differ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Image result for giving is not just about making a donation. it is about making a difference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5416550"/>
                    </a:xfrm>
                    <a:prstGeom prst="rect">
                      <a:avLst/>
                    </a:prstGeom>
                    <a:ln w="5715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2C694AF1" wp14:editId="6E703F34">
                <wp:simplePos x="0" y="0"/>
                <wp:positionH relativeFrom="column">
                  <wp:posOffset>1209675</wp:posOffset>
                </wp:positionH>
                <wp:positionV relativeFrom="paragraph">
                  <wp:posOffset>5599430</wp:posOffset>
                </wp:positionV>
                <wp:extent cx="6809740" cy="1403985"/>
                <wp:effectExtent l="0" t="0" r="10160" b="27940"/>
                <wp:wrapNone/>
                <wp:docPr id="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974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6E2D73" w14:textId="77777777" w:rsidR="00402C5F" w:rsidRDefault="00402C5F" w:rsidP="00402C5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You can help Mid-South give someone the gift</w:t>
                            </w:r>
                          </w:p>
                          <w:p w14:paraId="36D294FB" w14:textId="77777777" w:rsidR="00402C5F" w:rsidRDefault="00402C5F" w:rsidP="00402C5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Of sight or hearing TODAY!</w:t>
                            </w:r>
                          </w:p>
                          <w:p w14:paraId="47AA32EE" w14:textId="77777777" w:rsidR="00402C5F" w:rsidRPr="00B30AF1" w:rsidRDefault="00402C5F" w:rsidP="00402C5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Become a CHAMPION at www.midsouthlions.org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94AF1" id="_x0000_s1061" type="#_x0000_t202" style="position:absolute;margin-left:95.25pt;margin-top:440.9pt;width:536.2pt;height:110.5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">
                <v:textbox style="mso-fit-shape-to-text:t">
                  <w:txbxContent>
                    <w:p w14:paraId="6D6E2D73" w14:textId="77777777" w:rsidR="00402C5F" w:rsidRDefault="00402C5F" w:rsidP="00402C5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You can help Mid-South give someone the gift</w:t>
                      </w:r>
                    </w:p>
                    <w:p w14:paraId="36D294FB" w14:textId="77777777" w:rsidR="00402C5F" w:rsidRDefault="00402C5F" w:rsidP="00402C5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Of sight or hearing TODAY!</w:t>
                      </w:r>
                    </w:p>
                    <w:p w14:paraId="47AA32EE" w14:textId="77777777" w:rsidR="00402C5F" w:rsidRPr="00B30AF1" w:rsidRDefault="00402C5F" w:rsidP="00402C5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Become a CHAMPION at www.midsouthlions.org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0CCCB8D" w14:textId="14965CA5" w:rsidR="00402C5F" w:rsidRDefault="00402C5F" w:rsidP="00402C5F">
      <w:pPr>
        <w:pStyle w:val="MonthYear"/>
      </w:pPr>
      <w:bookmarkStart w:id="0" w:name="_Hlk123802747"/>
      <w:r>
        <w:t>December 202</w:t>
      </w:r>
      <w:r w:rsidR="00101D5B">
        <w:t>5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December calendar"/>
      </w:tblPr>
      <w:tblGrid>
        <w:gridCol w:w="2048"/>
        <w:gridCol w:w="2054"/>
        <w:gridCol w:w="2058"/>
        <w:gridCol w:w="2056"/>
        <w:gridCol w:w="2059"/>
        <w:gridCol w:w="2059"/>
        <w:gridCol w:w="2056"/>
      </w:tblGrid>
      <w:tr w:rsidR="00402C5F" w14:paraId="47D7E2ED" w14:textId="77777777" w:rsidTr="00B72B88">
        <w:trPr>
          <w:trHeight w:val="288"/>
        </w:trPr>
        <w:tc>
          <w:tcPr>
            <w:tcW w:w="2050" w:type="dxa"/>
            <w:vAlign w:val="bottom"/>
          </w:tcPr>
          <w:bookmarkEnd w:id="0"/>
          <w:p w14:paraId="7BA9D3C2" w14:textId="77777777" w:rsidR="00402C5F" w:rsidRDefault="00402C5F" w:rsidP="00B72B88">
            <w:pPr>
              <w:pStyle w:val="Day"/>
            </w:pPr>
            <w:r>
              <w:t>Sunday</w:t>
            </w:r>
          </w:p>
        </w:tc>
        <w:tc>
          <w:tcPr>
            <w:tcW w:w="2056" w:type="dxa"/>
            <w:vAlign w:val="bottom"/>
          </w:tcPr>
          <w:p w14:paraId="3D2DBD47" w14:textId="75231C59" w:rsidR="00402C5F" w:rsidRDefault="003F41D6" w:rsidP="00B72B88">
            <w:pPr>
              <w:pStyle w:val="Day"/>
            </w:pPr>
            <w:r w:rsidRPr="003F41D6">
              <w:rPr>
                <w:noProof/>
              </w:rPr>
              <w:drawing>
                <wp:anchor distT="0" distB="0" distL="114300" distR="114300" simplePos="0" relativeHeight="252138496" behindDoc="1" locked="0" layoutInCell="1" allowOverlap="1" wp14:anchorId="26AB707D" wp14:editId="0DBA273A">
                  <wp:simplePos x="0" y="0"/>
                  <wp:positionH relativeFrom="column">
                    <wp:posOffset>1171575</wp:posOffset>
                  </wp:positionH>
                  <wp:positionV relativeFrom="paragraph">
                    <wp:posOffset>114300</wp:posOffset>
                  </wp:positionV>
                  <wp:extent cx="4315460" cy="5509260"/>
                  <wp:effectExtent l="0" t="0" r="8890" b="0"/>
                  <wp:wrapNone/>
                  <wp:docPr id="1163637925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alphaModFix am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5460" cy="550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2C5F">
              <w:t>Monday</w:t>
            </w:r>
          </w:p>
        </w:tc>
        <w:tc>
          <w:tcPr>
            <w:tcW w:w="2060" w:type="dxa"/>
            <w:vAlign w:val="bottom"/>
          </w:tcPr>
          <w:p w14:paraId="1EC313C1" w14:textId="77777777" w:rsidR="00402C5F" w:rsidRDefault="00402C5F" w:rsidP="00B72B88">
            <w:pPr>
              <w:pStyle w:val="Day"/>
            </w:pPr>
            <w:r>
              <w:t>Tuesday</w:t>
            </w:r>
          </w:p>
        </w:tc>
        <w:tc>
          <w:tcPr>
            <w:tcW w:w="2057" w:type="dxa"/>
            <w:vAlign w:val="bottom"/>
          </w:tcPr>
          <w:p w14:paraId="3CD9871D" w14:textId="77777777" w:rsidR="00402C5F" w:rsidRDefault="00402C5F" w:rsidP="00B72B88">
            <w:pPr>
              <w:pStyle w:val="Day"/>
            </w:pPr>
            <w:r>
              <w:t>Wednesday</w:t>
            </w:r>
          </w:p>
        </w:tc>
        <w:tc>
          <w:tcPr>
            <w:tcW w:w="2060" w:type="dxa"/>
            <w:vAlign w:val="bottom"/>
          </w:tcPr>
          <w:p w14:paraId="00213FA0" w14:textId="77777777" w:rsidR="00402C5F" w:rsidRDefault="00402C5F" w:rsidP="00B72B88">
            <w:pPr>
              <w:pStyle w:val="Day"/>
            </w:pPr>
            <w:r>
              <w:t>Thursday</w:t>
            </w:r>
          </w:p>
        </w:tc>
        <w:tc>
          <w:tcPr>
            <w:tcW w:w="2060" w:type="dxa"/>
            <w:vAlign w:val="bottom"/>
          </w:tcPr>
          <w:p w14:paraId="169299AB" w14:textId="77777777" w:rsidR="00402C5F" w:rsidRDefault="00402C5F" w:rsidP="00B72B88">
            <w:pPr>
              <w:pStyle w:val="Day"/>
            </w:pPr>
            <w:r>
              <w:t>Friday</w:t>
            </w:r>
          </w:p>
        </w:tc>
        <w:tc>
          <w:tcPr>
            <w:tcW w:w="2057" w:type="dxa"/>
            <w:vAlign w:val="bottom"/>
          </w:tcPr>
          <w:p w14:paraId="111E05F9" w14:textId="77777777" w:rsidR="00402C5F" w:rsidRDefault="00402C5F" w:rsidP="00B72B88">
            <w:pPr>
              <w:pStyle w:val="Day"/>
            </w:pPr>
            <w:r>
              <w:t>Saturday</w:t>
            </w:r>
          </w:p>
        </w:tc>
      </w:tr>
      <w:tr w:rsidR="00402C5F" w14:paraId="5517E942" w14:textId="77777777" w:rsidTr="00B72B88">
        <w:trPr>
          <w:trHeight w:hRule="exact" w:val="1440"/>
        </w:trPr>
        <w:tc>
          <w:tcPr>
            <w:tcW w:w="2050" w:type="dxa"/>
          </w:tcPr>
          <w:p w14:paraId="40297658" w14:textId="676CE1BB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MonthStart12 \@ dddd </w:instrText>
            </w:r>
            <w:r>
              <w:fldChar w:fldCharType="separate"/>
            </w:r>
            <w:r>
              <w:instrText>Tuesday</w:instrText>
            </w:r>
            <w:r>
              <w:fldChar w:fldCharType="end"/>
            </w:r>
            <w:r>
              <w:instrText xml:space="preserve"> = “Sunday" 1 ""</w:instrText>
            </w:r>
            <w:r>
              <w:fldChar w:fldCharType="end"/>
            </w:r>
          </w:p>
        </w:tc>
        <w:tc>
          <w:tcPr>
            <w:tcW w:w="2056" w:type="dxa"/>
          </w:tcPr>
          <w:p w14:paraId="11ADEEA1" w14:textId="2E365336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MonthStart12 \@ dddd </w:instrText>
            </w:r>
            <w:r>
              <w:fldChar w:fldCharType="separate"/>
            </w:r>
            <w:r>
              <w:instrText>Tuesday</w:instrText>
            </w:r>
            <w:r>
              <w:fldChar w:fldCharType="end"/>
            </w:r>
            <w:r>
              <w:instrText xml:space="preserve"> = “Monday"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  <w:r w:rsidR="00101D5B">
              <w:t>1</w:t>
            </w:r>
          </w:p>
        </w:tc>
        <w:tc>
          <w:tcPr>
            <w:tcW w:w="2060" w:type="dxa"/>
          </w:tcPr>
          <w:p w14:paraId="58A8561A" w14:textId="22BD7EE1" w:rsidR="00402C5F" w:rsidRDefault="00101D5B" w:rsidP="00B72B88">
            <w:pPr>
              <w:pStyle w:val="Date"/>
              <w:spacing w:after="40"/>
            </w:pPr>
            <w:r>
              <w:t>2</w:t>
            </w:r>
          </w:p>
        </w:tc>
        <w:tc>
          <w:tcPr>
            <w:tcW w:w="2057" w:type="dxa"/>
          </w:tcPr>
          <w:p w14:paraId="4CFC0573" w14:textId="4CB184D7" w:rsidR="00402C5F" w:rsidRDefault="00101D5B" w:rsidP="00B72B88">
            <w:pPr>
              <w:pStyle w:val="Date"/>
              <w:spacing w:after="40"/>
            </w:pPr>
            <w:r>
              <w:t>3</w:t>
            </w:r>
          </w:p>
        </w:tc>
        <w:tc>
          <w:tcPr>
            <w:tcW w:w="2060" w:type="dxa"/>
          </w:tcPr>
          <w:p w14:paraId="7B69FD17" w14:textId="6C6C6C46" w:rsidR="00402C5F" w:rsidRDefault="00101D5B" w:rsidP="00B72B88">
            <w:pPr>
              <w:pStyle w:val="Date"/>
              <w:spacing w:after="40"/>
            </w:pPr>
            <w:r>
              <w:t>4</w:t>
            </w:r>
          </w:p>
        </w:tc>
        <w:tc>
          <w:tcPr>
            <w:tcW w:w="2060" w:type="dxa"/>
          </w:tcPr>
          <w:p w14:paraId="2C1F6646" w14:textId="2E74A07B" w:rsidR="00402C5F" w:rsidRDefault="00101D5B" w:rsidP="00B72B88">
            <w:pPr>
              <w:pStyle w:val="Date"/>
              <w:spacing w:after="40"/>
            </w:pPr>
            <w:r>
              <w:t>5</w:t>
            </w:r>
          </w:p>
        </w:tc>
        <w:tc>
          <w:tcPr>
            <w:tcW w:w="2057" w:type="dxa"/>
          </w:tcPr>
          <w:p w14:paraId="4BA35C47" w14:textId="0D08180E" w:rsidR="00402C5F" w:rsidRDefault="00101D5B" w:rsidP="00B72B88">
            <w:pPr>
              <w:pStyle w:val="Date"/>
              <w:spacing w:after="40"/>
            </w:pPr>
            <w:r>
              <w:t>6</w:t>
            </w:r>
          </w:p>
        </w:tc>
      </w:tr>
      <w:tr w:rsidR="00402C5F" w14:paraId="7CB6E664" w14:textId="77777777" w:rsidTr="00B72B88">
        <w:trPr>
          <w:trHeight w:hRule="exact" w:val="1440"/>
        </w:trPr>
        <w:tc>
          <w:tcPr>
            <w:tcW w:w="2050" w:type="dxa"/>
          </w:tcPr>
          <w:p w14:paraId="115C5E2C" w14:textId="3F1F7703" w:rsidR="00402C5F" w:rsidRDefault="00101D5B" w:rsidP="00B72B88">
            <w:pPr>
              <w:pStyle w:val="Date"/>
              <w:spacing w:after="40"/>
            </w:pPr>
            <w:r>
              <w:t>7</w:t>
            </w:r>
          </w:p>
        </w:tc>
        <w:tc>
          <w:tcPr>
            <w:tcW w:w="2056" w:type="dxa"/>
          </w:tcPr>
          <w:p w14:paraId="1F95859E" w14:textId="79168713" w:rsidR="00402C5F" w:rsidRDefault="00101D5B" w:rsidP="00B72B88">
            <w:pPr>
              <w:pStyle w:val="Date"/>
              <w:spacing w:after="40"/>
            </w:pPr>
            <w:r>
              <w:t>8</w:t>
            </w:r>
          </w:p>
        </w:tc>
        <w:tc>
          <w:tcPr>
            <w:tcW w:w="2060" w:type="dxa"/>
          </w:tcPr>
          <w:p w14:paraId="4633CAC0" w14:textId="5FD87F46" w:rsidR="00402C5F" w:rsidRDefault="00101D5B" w:rsidP="00B72B88">
            <w:pPr>
              <w:pStyle w:val="Date"/>
              <w:spacing w:after="40"/>
            </w:pPr>
            <w:r>
              <w:t>9</w:t>
            </w:r>
          </w:p>
        </w:tc>
        <w:tc>
          <w:tcPr>
            <w:tcW w:w="2057" w:type="dxa"/>
          </w:tcPr>
          <w:p w14:paraId="4BF6051C" w14:textId="556E52C8" w:rsidR="00402C5F" w:rsidRDefault="00101D5B" w:rsidP="00B72B88">
            <w:pPr>
              <w:pStyle w:val="Date"/>
              <w:spacing w:after="40"/>
            </w:pPr>
            <w:r>
              <w:t>10</w:t>
            </w:r>
          </w:p>
        </w:tc>
        <w:tc>
          <w:tcPr>
            <w:tcW w:w="2060" w:type="dxa"/>
          </w:tcPr>
          <w:p w14:paraId="382EE973" w14:textId="4C3D87F9" w:rsidR="00402C5F" w:rsidRDefault="00101D5B" w:rsidP="00B72B88">
            <w:pPr>
              <w:pStyle w:val="Date"/>
              <w:spacing w:after="40"/>
            </w:pPr>
            <w:r>
              <w:t>11</w:t>
            </w:r>
          </w:p>
        </w:tc>
        <w:tc>
          <w:tcPr>
            <w:tcW w:w="2060" w:type="dxa"/>
          </w:tcPr>
          <w:p w14:paraId="7ABEB84A" w14:textId="72968E71" w:rsidR="00402C5F" w:rsidRDefault="00101D5B" w:rsidP="00B72B88">
            <w:pPr>
              <w:pStyle w:val="Date"/>
              <w:spacing w:after="40"/>
            </w:pPr>
            <w:r>
              <w:t>12</w:t>
            </w:r>
          </w:p>
        </w:tc>
        <w:tc>
          <w:tcPr>
            <w:tcW w:w="2057" w:type="dxa"/>
          </w:tcPr>
          <w:p w14:paraId="01B0F515" w14:textId="7240D696" w:rsidR="00402C5F" w:rsidRDefault="00101D5B" w:rsidP="00B72B88">
            <w:pPr>
              <w:pStyle w:val="Date"/>
              <w:spacing w:after="40"/>
            </w:pPr>
            <w:r>
              <w:t>13</w:t>
            </w:r>
          </w:p>
        </w:tc>
      </w:tr>
      <w:tr w:rsidR="00402C5F" w14:paraId="6DEE1DD2" w14:textId="77777777" w:rsidTr="00B72B88">
        <w:trPr>
          <w:trHeight w:hRule="exact" w:val="1440"/>
        </w:trPr>
        <w:tc>
          <w:tcPr>
            <w:tcW w:w="2050" w:type="dxa"/>
          </w:tcPr>
          <w:p w14:paraId="0FB17A47" w14:textId="4EA51951" w:rsidR="00402C5F" w:rsidRDefault="00101D5B" w:rsidP="00B72B88">
            <w:pPr>
              <w:pStyle w:val="Date"/>
              <w:spacing w:after="40"/>
            </w:pPr>
            <w:r>
              <w:t>14</w:t>
            </w:r>
          </w:p>
        </w:tc>
        <w:tc>
          <w:tcPr>
            <w:tcW w:w="2056" w:type="dxa"/>
          </w:tcPr>
          <w:p w14:paraId="26ACA839" w14:textId="46AC42D6" w:rsidR="00402C5F" w:rsidRDefault="00101D5B" w:rsidP="00B72B88">
            <w:pPr>
              <w:pStyle w:val="Date"/>
              <w:spacing w:after="40"/>
            </w:pPr>
            <w:r w:rsidRPr="006815F6">
              <w:rPr>
                <w:noProof/>
              </w:rPr>
              <w:drawing>
                <wp:anchor distT="0" distB="0" distL="114300" distR="114300" simplePos="0" relativeHeight="252047360" behindDoc="0" locked="0" layoutInCell="1" allowOverlap="1" wp14:anchorId="75637B28" wp14:editId="773DC6B4">
                  <wp:simplePos x="0" y="0"/>
                  <wp:positionH relativeFrom="column">
                    <wp:posOffset>2918460</wp:posOffset>
                  </wp:positionH>
                  <wp:positionV relativeFrom="paragraph">
                    <wp:posOffset>1045845</wp:posOffset>
                  </wp:positionV>
                  <wp:extent cx="853440" cy="640080"/>
                  <wp:effectExtent l="57150" t="57150" r="118110" b="121920"/>
                  <wp:wrapNone/>
                  <wp:docPr id="673" name="Picture 673" descr="A picture containing red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" name="Picture 673" descr="A picture containing red, indoor&#10;&#10;Description automatically generated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0" cy="64008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008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5312" behindDoc="0" locked="0" layoutInCell="1" allowOverlap="1" wp14:anchorId="092F701C" wp14:editId="5F74F19D">
                      <wp:simplePos x="0" y="0"/>
                      <wp:positionH relativeFrom="column">
                        <wp:posOffset>1100455</wp:posOffset>
                      </wp:positionH>
                      <wp:positionV relativeFrom="page">
                        <wp:posOffset>304165</wp:posOffset>
                      </wp:positionV>
                      <wp:extent cx="4494530" cy="511810"/>
                      <wp:effectExtent l="0" t="0" r="20320" b="21590"/>
                      <wp:wrapNone/>
                      <wp:docPr id="132672283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94530" cy="5118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F30CBF" w14:textId="00BB99FF" w:rsidR="00402C5F" w:rsidRPr="00C458C1" w:rsidRDefault="00402C5F" w:rsidP="00402C5F">
                                  <w:pPr>
                                    <w:jc w:val="center"/>
                                    <w:rPr>
                                      <w:rFonts w:ascii="Impact" w:hAnsi="Impact"/>
                                      <w:color w:val="00206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Impact" w:hAnsi="Impact"/>
                                      <w:color w:val="002060"/>
                                      <w:sz w:val="32"/>
                                      <w:szCs w:val="32"/>
                                    </w:rPr>
                                    <w:t xml:space="preserve">HANUKKAH IS DECEMBER </w:t>
                                  </w:r>
                                  <w:r w:rsidR="00101D5B">
                                    <w:rPr>
                                      <w:rFonts w:ascii="Impact" w:hAnsi="Impact"/>
                                      <w:color w:val="002060"/>
                                      <w:sz w:val="32"/>
                                      <w:szCs w:val="32"/>
                                    </w:rPr>
                                    <w:t>14</w:t>
                                  </w:r>
                                  <w:r>
                                    <w:rPr>
                                      <w:rFonts w:ascii="Impact" w:hAnsi="Impact"/>
                                      <w:color w:val="002060"/>
                                      <w:sz w:val="32"/>
                                      <w:szCs w:val="32"/>
                                    </w:rPr>
                                    <w:t xml:space="preserve"> – </w:t>
                                  </w:r>
                                  <w:r w:rsidR="00101D5B">
                                    <w:rPr>
                                      <w:rFonts w:ascii="Impact" w:hAnsi="Impact"/>
                                      <w:color w:val="002060"/>
                                      <w:sz w:val="32"/>
                                      <w:szCs w:val="32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2F701C" id="_x0000_s1062" type="#_x0000_t202" style="position:absolute;margin-left:86.65pt;margin-top:23.95pt;width:353.9pt;height:40.3pt;z-index:25204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" fillcolor="#e3ded1 [3214]">
                      <v:textbox>
                        <w:txbxContent>
                          <w:p w14:paraId="47F30CBF" w14:textId="00BB99FF" w:rsidR="00402C5F" w:rsidRPr="00C458C1" w:rsidRDefault="00402C5F" w:rsidP="00402C5F">
                            <w:pPr>
                              <w:jc w:val="center"/>
                              <w:rPr>
                                <w:rFonts w:ascii="Impact" w:hAnsi="Impact"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Impact" w:hAnsi="Impact"/>
                                <w:color w:val="002060"/>
                                <w:sz w:val="32"/>
                                <w:szCs w:val="32"/>
                              </w:rPr>
                              <w:t xml:space="preserve">HANUKKAH IS DECEMBER </w:t>
                            </w:r>
                            <w:r w:rsidR="00101D5B">
                              <w:rPr>
                                <w:rFonts w:ascii="Impact" w:hAnsi="Impact"/>
                                <w:color w:val="002060"/>
                                <w:sz w:val="32"/>
                                <w:szCs w:val="32"/>
                              </w:rPr>
                              <w:t>14</w:t>
                            </w:r>
                            <w:r>
                              <w:rPr>
                                <w:rFonts w:ascii="Impact" w:hAnsi="Impact"/>
                                <w:color w:val="002060"/>
                                <w:sz w:val="32"/>
                                <w:szCs w:val="32"/>
                              </w:rPr>
                              <w:t xml:space="preserve"> – </w:t>
                            </w:r>
                            <w:r w:rsidR="00101D5B">
                              <w:rPr>
                                <w:rFonts w:ascii="Impact" w:hAnsi="Impact"/>
                                <w:color w:val="002060"/>
                                <w:sz w:val="32"/>
                                <w:szCs w:val="32"/>
                              </w:rPr>
                              <w:t>22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>
              <w:t>15</w:t>
            </w:r>
          </w:p>
        </w:tc>
        <w:tc>
          <w:tcPr>
            <w:tcW w:w="2060" w:type="dxa"/>
          </w:tcPr>
          <w:p w14:paraId="48BE4F8C" w14:textId="4B4FF79C" w:rsidR="00402C5F" w:rsidRDefault="00101D5B" w:rsidP="00B72B88">
            <w:pPr>
              <w:pStyle w:val="Date"/>
              <w:spacing w:after="40"/>
            </w:pPr>
            <w:r>
              <w:t>16</w:t>
            </w:r>
          </w:p>
        </w:tc>
        <w:tc>
          <w:tcPr>
            <w:tcW w:w="2057" w:type="dxa"/>
          </w:tcPr>
          <w:p w14:paraId="47FE9A95" w14:textId="6F54494A" w:rsidR="00402C5F" w:rsidRDefault="00101D5B" w:rsidP="00B72B88">
            <w:pPr>
              <w:pStyle w:val="Date"/>
              <w:spacing w:after="40"/>
            </w:pPr>
            <w:r>
              <w:t>17</w:t>
            </w:r>
          </w:p>
        </w:tc>
        <w:tc>
          <w:tcPr>
            <w:tcW w:w="2060" w:type="dxa"/>
          </w:tcPr>
          <w:p w14:paraId="0D7D0F1D" w14:textId="63F61901" w:rsidR="00402C5F" w:rsidRDefault="00101D5B" w:rsidP="00B72B88">
            <w:pPr>
              <w:pStyle w:val="Date"/>
              <w:spacing w:after="40"/>
            </w:pPr>
            <w:r>
              <w:t>18</w:t>
            </w:r>
          </w:p>
        </w:tc>
        <w:tc>
          <w:tcPr>
            <w:tcW w:w="2060" w:type="dxa"/>
          </w:tcPr>
          <w:p w14:paraId="11B97BDE" w14:textId="589523D7" w:rsidR="00402C5F" w:rsidRDefault="00101D5B" w:rsidP="00B72B88">
            <w:pPr>
              <w:pStyle w:val="Date"/>
              <w:spacing w:after="40"/>
            </w:pPr>
            <w:r>
              <w:t>19</w:t>
            </w:r>
          </w:p>
        </w:tc>
        <w:tc>
          <w:tcPr>
            <w:tcW w:w="2057" w:type="dxa"/>
          </w:tcPr>
          <w:p w14:paraId="13D1AD32" w14:textId="07DFD328" w:rsidR="00402C5F" w:rsidRDefault="00101D5B" w:rsidP="00B72B88">
            <w:pPr>
              <w:pStyle w:val="Date"/>
              <w:spacing w:after="40"/>
            </w:pPr>
            <w:r>
              <w:t>20</w:t>
            </w:r>
          </w:p>
        </w:tc>
      </w:tr>
      <w:tr w:rsidR="00402C5F" w14:paraId="4BCD221E" w14:textId="77777777" w:rsidTr="00B72B88">
        <w:trPr>
          <w:trHeight w:hRule="exact" w:val="1440"/>
        </w:trPr>
        <w:tc>
          <w:tcPr>
            <w:tcW w:w="2050" w:type="dxa"/>
          </w:tcPr>
          <w:p w14:paraId="62FAE624" w14:textId="1A7EE0C0" w:rsidR="00402C5F" w:rsidRDefault="00402C5F" w:rsidP="00B72B88">
            <w:pPr>
              <w:pStyle w:val="Date"/>
              <w:spacing w:after="40"/>
            </w:pP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44288" behindDoc="0" locked="0" layoutInCell="1" allowOverlap="1" wp14:anchorId="0FF3CD7B" wp14:editId="0E0E8E47">
                      <wp:simplePos x="0" y="0"/>
                      <wp:positionH relativeFrom="column">
                        <wp:posOffset>1363345</wp:posOffset>
                      </wp:positionH>
                      <wp:positionV relativeFrom="page">
                        <wp:posOffset>295275</wp:posOffset>
                      </wp:positionV>
                      <wp:extent cx="2493645" cy="511810"/>
                      <wp:effectExtent l="0" t="0" r="20955" b="21590"/>
                      <wp:wrapNone/>
                      <wp:docPr id="28017173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3645" cy="511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70B4D1" w14:textId="27699935" w:rsidR="00402C5F" w:rsidRPr="00F91A70" w:rsidRDefault="00402C5F" w:rsidP="00402C5F">
                                  <w:pPr>
                                    <w:jc w:val="center"/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F91A70"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OFFICE CLO</w:t>
                                  </w:r>
                                  <w:r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S</w:t>
                                  </w:r>
                                  <w:r w:rsidRPr="00F91A70"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ED</w:t>
                                  </w:r>
                                  <w:r w:rsidR="00101D5B"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3CD7B" id="_x0000_s1063" type="#_x0000_t202" style="position:absolute;margin-left:107.35pt;margin-top:23.25pt;width:196.35pt;height:40.3pt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" fillcolor="#c00000">
                      <v:textbox>
                        <w:txbxContent>
                          <w:p w14:paraId="6770B4D1" w14:textId="27699935" w:rsidR="00402C5F" w:rsidRPr="00F91A70" w:rsidRDefault="00402C5F" w:rsidP="00402C5F">
                            <w:pPr>
                              <w:jc w:val="center"/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F91A70"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  <w:t>OFFICE CLO</w:t>
                            </w:r>
                            <w:r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  <w:t>S</w:t>
                            </w:r>
                            <w:r w:rsidRPr="00F91A70"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  <w:t>ED</w:t>
                            </w:r>
                            <w:r w:rsidR="00101D5B"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="00101D5B">
              <w:rPr>
                <w:noProof/>
              </w:rPr>
              <w:t>21</w:t>
            </w:r>
          </w:p>
        </w:tc>
        <w:tc>
          <w:tcPr>
            <w:tcW w:w="2056" w:type="dxa"/>
          </w:tcPr>
          <w:p w14:paraId="4E5BDFCC" w14:textId="3B5D6C45" w:rsidR="00402C5F" w:rsidRDefault="00402C5F" w:rsidP="00B72B88">
            <w:pPr>
              <w:pStyle w:val="Date"/>
              <w:spacing w:after="40"/>
            </w:pP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08448" behindDoc="0" locked="0" layoutInCell="1" allowOverlap="1" wp14:anchorId="0A6A3A22" wp14:editId="1CBC11DF">
                      <wp:simplePos x="0" y="0"/>
                      <wp:positionH relativeFrom="column">
                        <wp:posOffset>2506345</wp:posOffset>
                      </wp:positionH>
                      <wp:positionV relativeFrom="page">
                        <wp:posOffset>295275</wp:posOffset>
                      </wp:positionV>
                      <wp:extent cx="3895725" cy="511810"/>
                      <wp:effectExtent l="0" t="0" r="28575" b="21590"/>
                      <wp:wrapNone/>
                      <wp:docPr id="32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95725" cy="511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D5A664" w14:textId="629979AD" w:rsidR="00402C5F" w:rsidRPr="00F91A70" w:rsidRDefault="00101D5B" w:rsidP="00402C5F">
                                  <w:pPr>
                                    <w:jc w:val="center"/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 xml:space="preserve">                                                                     </w:t>
                                  </w:r>
                                  <w:r w:rsidR="00402C5F" w:rsidRPr="00F91A70"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OFFICE CLO</w:t>
                                  </w:r>
                                  <w:r w:rsidR="00402C5F"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S</w:t>
                                  </w:r>
                                  <w:r w:rsidR="00402C5F" w:rsidRPr="00F91A70"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6A3A22" id="_x0000_s1064" type="#_x0000_t202" style="position:absolute;margin-left:197.35pt;margin-top:23.25pt;width:306.75pt;height:40.3pt;z-index:252008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" fillcolor="#c00000">
                      <v:textbox>
                        <w:txbxContent>
                          <w:p w14:paraId="69D5A664" w14:textId="629979AD" w:rsidR="00402C5F" w:rsidRPr="00F91A70" w:rsidRDefault="00101D5B" w:rsidP="00402C5F">
                            <w:pPr>
                              <w:jc w:val="center"/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                                                          </w:t>
                            </w:r>
                            <w:r w:rsidR="00402C5F" w:rsidRPr="00F91A70"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  <w:t>OFFICE CLO</w:t>
                            </w:r>
                            <w:r w:rsidR="00402C5F"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  <w:t>S</w:t>
                            </w:r>
                            <w:r w:rsidR="00402C5F" w:rsidRPr="00F91A70"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  <w:t>ED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="00101D5B">
              <w:t>22</w:t>
            </w:r>
          </w:p>
        </w:tc>
        <w:tc>
          <w:tcPr>
            <w:tcW w:w="2060" w:type="dxa"/>
          </w:tcPr>
          <w:p w14:paraId="35A58474" w14:textId="120B34BF" w:rsidR="00402C5F" w:rsidRDefault="00101D5B" w:rsidP="00B72B88">
            <w:pPr>
              <w:pStyle w:val="Date"/>
              <w:spacing w:after="40"/>
            </w:pPr>
            <w:r>
              <w:t>23</w:t>
            </w:r>
          </w:p>
        </w:tc>
        <w:tc>
          <w:tcPr>
            <w:tcW w:w="2057" w:type="dxa"/>
          </w:tcPr>
          <w:p w14:paraId="29D72CD6" w14:textId="76FF246A" w:rsidR="00402C5F" w:rsidRDefault="00101D5B" w:rsidP="00B72B88">
            <w:pPr>
              <w:pStyle w:val="Date"/>
              <w:spacing w:after="40"/>
            </w:pPr>
            <w:r>
              <w:t>24</w:t>
            </w:r>
          </w:p>
        </w:tc>
        <w:tc>
          <w:tcPr>
            <w:tcW w:w="2060" w:type="dxa"/>
          </w:tcPr>
          <w:p w14:paraId="3EDFC74A" w14:textId="4EA849FC" w:rsidR="00402C5F" w:rsidRDefault="00101D5B" w:rsidP="00B72B88">
            <w:pPr>
              <w:pStyle w:val="Date"/>
              <w:spacing w:after="40"/>
            </w:pPr>
            <w:r w:rsidRPr="006815F6">
              <w:rPr>
                <w:noProof/>
              </w:rPr>
              <w:drawing>
                <wp:anchor distT="0" distB="0" distL="114300" distR="114300" simplePos="0" relativeHeight="252046336" behindDoc="0" locked="0" layoutInCell="1" allowOverlap="1" wp14:anchorId="25FE27D7" wp14:editId="2465FA3D">
                  <wp:simplePos x="0" y="0"/>
                  <wp:positionH relativeFrom="column">
                    <wp:posOffset>380365</wp:posOffset>
                  </wp:positionH>
                  <wp:positionV relativeFrom="paragraph">
                    <wp:posOffset>113030</wp:posOffset>
                  </wp:positionV>
                  <wp:extent cx="685800" cy="685800"/>
                  <wp:effectExtent l="57150" t="57150" r="114300" b="114300"/>
                  <wp:wrapNone/>
                  <wp:docPr id="674" name="Picture 674" descr="A picture containing nature, outdoor, light, night sk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Picture 674" descr="A picture containing nature, outdoor, light, night sky&#10;&#10;Description automatically generated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25</w:t>
            </w:r>
          </w:p>
        </w:tc>
        <w:tc>
          <w:tcPr>
            <w:tcW w:w="2060" w:type="dxa"/>
          </w:tcPr>
          <w:p w14:paraId="29ED288B" w14:textId="5007738B" w:rsidR="00402C5F" w:rsidRDefault="00101D5B" w:rsidP="00B72B88">
            <w:pPr>
              <w:pStyle w:val="Date"/>
              <w:spacing w:after="40"/>
            </w:pPr>
            <w:r>
              <w:t>26</w:t>
            </w:r>
          </w:p>
        </w:tc>
        <w:tc>
          <w:tcPr>
            <w:tcW w:w="2057" w:type="dxa"/>
          </w:tcPr>
          <w:p w14:paraId="0A391AFD" w14:textId="34D14ACB" w:rsidR="00402C5F" w:rsidRDefault="00101D5B" w:rsidP="00B72B88">
            <w:pPr>
              <w:pStyle w:val="Date"/>
              <w:spacing w:after="40"/>
            </w:pPr>
            <w:r>
              <w:t>27</w:t>
            </w:r>
          </w:p>
        </w:tc>
      </w:tr>
      <w:tr w:rsidR="00402C5F" w14:paraId="40234304" w14:textId="77777777" w:rsidTr="00B72B88">
        <w:trPr>
          <w:trHeight w:hRule="exact" w:val="1440"/>
        </w:trPr>
        <w:tc>
          <w:tcPr>
            <w:tcW w:w="2050" w:type="dxa"/>
          </w:tcPr>
          <w:p w14:paraId="17A2BA4F" w14:textId="17EF178D" w:rsidR="00402C5F" w:rsidRDefault="00402C5F" w:rsidP="00B72B88">
            <w:pPr>
              <w:pStyle w:val="Date"/>
              <w:spacing w:after="40"/>
            </w:pP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016640" behindDoc="0" locked="0" layoutInCell="1" allowOverlap="1" wp14:anchorId="381827FF" wp14:editId="4A867040">
                      <wp:simplePos x="0" y="0"/>
                      <wp:positionH relativeFrom="column">
                        <wp:posOffset>1382395</wp:posOffset>
                      </wp:positionH>
                      <wp:positionV relativeFrom="page">
                        <wp:posOffset>314325</wp:posOffset>
                      </wp:positionV>
                      <wp:extent cx="6315075" cy="511810"/>
                      <wp:effectExtent l="0" t="0" r="28575" b="21590"/>
                      <wp:wrapNone/>
                      <wp:docPr id="33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5075" cy="511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5D3CD2" w14:textId="77777777" w:rsidR="00402C5F" w:rsidRPr="00F91A70" w:rsidRDefault="00402C5F" w:rsidP="00402C5F">
                                  <w:pPr>
                                    <w:jc w:val="center"/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F91A70">
                                    <w:rPr>
                                      <w:rFonts w:ascii="Impact" w:hAnsi="Impact"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OFFICE CLOSED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1827FF" id="_x0000_s1065" type="#_x0000_t202" style="position:absolute;margin-left:108.85pt;margin-top:24.75pt;width:497.25pt;height:40.3pt;z-index:25201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" fillcolor="#c00000">
                      <v:textbox>
                        <w:txbxContent>
                          <w:p w14:paraId="445D3CD2" w14:textId="77777777" w:rsidR="00402C5F" w:rsidRPr="00F91A70" w:rsidRDefault="00402C5F" w:rsidP="00402C5F">
                            <w:pPr>
                              <w:jc w:val="center"/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F91A70">
                              <w:rPr>
                                <w:rFonts w:ascii="Impact" w:hAnsi="Impact"/>
                                <w:color w:val="FFFFFF" w:themeColor="background1"/>
                                <w:sz w:val="32"/>
                                <w:szCs w:val="32"/>
                              </w:rPr>
                              <w:t>OFFICE CLOSED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="00101D5B">
              <w:t>28</w:t>
            </w:r>
          </w:p>
        </w:tc>
        <w:tc>
          <w:tcPr>
            <w:tcW w:w="2056" w:type="dxa"/>
          </w:tcPr>
          <w:p w14:paraId="58D22145" w14:textId="5B5631E6" w:rsidR="00402C5F" w:rsidRDefault="00101D5B" w:rsidP="00B72B88">
            <w:pPr>
              <w:pStyle w:val="Date"/>
              <w:spacing w:after="40"/>
            </w:pPr>
            <w:r>
              <w:t>29</w:t>
            </w:r>
          </w:p>
        </w:tc>
        <w:tc>
          <w:tcPr>
            <w:tcW w:w="2060" w:type="dxa"/>
          </w:tcPr>
          <w:p w14:paraId="1053333B" w14:textId="1DB2FE3C" w:rsidR="00402C5F" w:rsidRDefault="00101D5B" w:rsidP="00B72B88">
            <w:pPr>
              <w:pStyle w:val="Date"/>
              <w:spacing w:after="40"/>
            </w:pPr>
            <w:r>
              <w:t>30</w:t>
            </w:r>
          </w:p>
        </w:tc>
        <w:tc>
          <w:tcPr>
            <w:tcW w:w="2057" w:type="dxa"/>
          </w:tcPr>
          <w:p w14:paraId="62E105C5" w14:textId="12CF682E" w:rsidR="00402C5F" w:rsidRDefault="00101D5B" w:rsidP="00B72B88">
            <w:pPr>
              <w:pStyle w:val="Date"/>
              <w:spacing w:after="40"/>
            </w:pPr>
            <w:r>
              <w:t>31</w:t>
            </w:r>
          </w:p>
        </w:tc>
        <w:tc>
          <w:tcPr>
            <w:tcW w:w="2060" w:type="dxa"/>
          </w:tcPr>
          <w:p w14:paraId="6DA73E44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440C9F87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3350DC61" w14:textId="77777777" w:rsidR="00402C5F" w:rsidRDefault="00402C5F" w:rsidP="00B72B88">
            <w:pPr>
              <w:pStyle w:val="Date"/>
              <w:spacing w:after="40"/>
            </w:pPr>
          </w:p>
        </w:tc>
      </w:tr>
      <w:tr w:rsidR="00402C5F" w14:paraId="267FDA8E" w14:textId="77777777" w:rsidTr="00B72B88">
        <w:trPr>
          <w:trHeight w:hRule="exact" w:val="1440"/>
        </w:trPr>
        <w:tc>
          <w:tcPr>
            <w:tcW w:w="2050" w:type="dxa"/>
          </w:tcPr>
          <w:p w14:paraId="23CEB8C3" w14:textId="1FC9E721" w:rsidR="00402C5F" w:rsidRPr="006815F6" w:rsidRDefault="00402C5F" w:rsidP="00B72B88">
            <w:pPr>
              <w:pStyle w:val="Date"/>
              <w:spacing w:after="40"/>
              <w:rPr>
                <w:noProof/>
              </w:rPr>
            </w:pPr>
          </w:p>
        </w:tc>
        <w:tc>
          <w:tcPr>
            <w:tcW w:w="2056" w:type="dxa"/>
          </w:tcPr>
          <w:p w14:paraId="4C92CF2E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3722F659" w14:textId="5D27A483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5351779E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7766C695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3CDD2855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0B61156E" w14:textId="77777777" w:rsidR="00402C5F" w:rsidRPr="006815F6" w:rsidRDefault="00402C5F" w:rsidP="00B72B88">
            <w:pPr>
              <w:pStyle w:val="Date"/>
              <w:spacing w:after="40"/>
              <w:rPr>
                <w:noProof/>
              </w:rPr>
            </w:pPr>
          </w:p>
        </w:tc>
      </w:tr>
    </w:tbl>
    <w:p w14:paraId="11F038E7" w14:textId="77777777" w:rsidR="00402C5F" w:rsidRDefault="00402C5F" w:rsidP="00402C5F"/>
    <w:p w14:paraId="47C3BC0D" w14:textId="7363FC24" w:rsidR="00402C5F" w:rsidRDefault="00EA5D43" w:rsidP="00402C5F">
      <w:r>
        <w:rPr>
          <w:noProof/>
        </w:rPr>
        <w:drawing>
          <wp:anchor distT="0" distB="0" distL="114300" distR="114300" simplePos="0" relativeHeight="252139520" behindDoc="1" locked="0" layoutInCell="1" allowOverlap="1" wp14:anchorId="37096CDC" wp14:editId="5DCCF88C">
            <wp:simplePos x="0" y="0"/>
            <wp:positionH relativeFrom="column">
              <wp:posOffset>1106170</wp:posOffset>
            </wp:positionH>
            <wp:positionV relativeFrom="paragraph">
              <wp:posOffset>-59690</wp:posOffset>
            </wp:positionV>
            <wp:extent cx="7137400" cy="5689600"/>
            <wp:effectExtent l="76200" t="76200" r="139700" b="139700"/>
            <wp:wrapNone/>
            <wp:docPr id="96958582" name="Picture 34" descr="A couple of lions with yellow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58582" name="Picture 34" descr="A couple of lions with yellow text&#10;&#10;AI-generated content may be incorrec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5689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C5F"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07BE1CF8" wp14:editId="44566D55">
                <wp:simplePos x="0" y="0"/>
                <wp:positionH relativeFrom="column">
                  <wp:posOffset>1304925</wp:posOffset>
                </wp:positionH>
                <wp:positionV relativeFrom="paragraph">
                  <wp:posOffset>5458460</wp:posOffset>
                </wp:positionV>
                <wp:extent cx="6809740" cy="1403985"/>
                <wp:effectExtent l="0" t="0" r="10160" b="27940"/>
                <wp:wrapNone/>
                <wp:docPr id="6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974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C49B28" w14:textId="77777777" w:rsidR="00402C5F" w:rsidRDefault="00402C5F" w:rsidP="00402C5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Resolve to become a CHAMPION at </w:t>
                            </w:r>
                            <w:hyperlink r:id="rId33" w:history="1">
                              <w:r w:rsidRPr="00E81F10">
                                <w:rPr>
                                  <w:rStyle w:val="Hyperlink"/>
                                  <w:color w:val="000000" w:themeColor="text1"/>
                                  <w:sz w:val="48"/>
                                  <w:szCs w:val="48"/>
                                  <w:u w:val="none"/>
                                </w:rPr>
                                <w:t>www.midsouthlions.org</w:t>
                              </w:r>
                            </w:hyperlink>
                          </w:p>
                          <w:p w14:paraId="1180EB35" w14:textId="77777777" w:rsidR="00402C5F" w:rsidRPr="00B30AF1" w:rsidRDefault="00402C5F" w:rsidP="00402C5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It’s a resolution that brings the gift of sight!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E1CF8" id="_x0000_s1066" type="#_x0000_t202" style="position:absolute;margin-left:102.75pt;margin-top:429.8pt;width:536.2pt;height:110.5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">
                <v:textbox style="mso-fit-shape-to-text:t">
                  <w:txbxContent>
                    <w:p w14:paraId="00C49B28" w14:textId="77777777" w:rsidR="00402C5F" w:rsidRDefault="00402C5F" w:rsidP="00402C5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Resolve to become a CHAMPION at </w:t>
                      </w:r>
                      <w:hyperlink r:id="rId95" w:history="1">
                        <w:r w:rsidRPr="00E81F10">
                          <w:rPr>
                            <w:rStyle w:val="Hyperlink"/>
                            <w:color w:val="000000" w:themeColor="text1"/>
                            <w:sz w:val="48"/>
                            <w:szCs w:val="48"/>
                            <w:u w:val="none"/>
                          </w:rPr>
                          <w:t>www.midsouthlions.org</w:t>
                        </w:r>
                      </w:hyperlink>
                    </w:p>
                    <w:p w14:paraId="1180EB35" w14:textId="77777777" w:rsidR="00402C5F" w:rsidRPr="00B30AF1" w:rsidRDefault="00402C5F" w:rsidP="00402C5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It’s a resolution that brings the gift of sight!</w:t>
                      </w:r>
                    </w:p>
                  </w:txbxContent>
                </v:textbox>
              </v:shape>
            </w:pict>
          </mc:Fallback>
        </mc:AlternateContent>
      </w:r>
      <w:r w:rsidR="00402C5F">
        <w:br w:type="page"/>
      </w:r>
    </w:p>
    <w:tbl>
      <w:tblPr>
        <w:tblpPr w:leftFromText="180" w:rightFromText="180" w:vertAnchor="page" w:horzAnchor="margin" w:tblpY="256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December calendar"/>
      </w:tblPr>
      <w:tblGrid>
        <w:gridCol w:w="2048"/>
        <w:gridCol w:w="2054"/>
        <w:gridCol w:w="2058"/>
        <w:gridCol w:w="2056"/>
        <w:gridCol w:w="2059"/>
        <w:gridCol w:w="2059"/>
        <w:gridCol w:w="2056"/>
      </w:tblGrid>
      <w:tr w:rsidR="00402C5F" w14:paraId="787E089A" w14:textId="77777777" w:rsidTr="00B72B88">
        <w:trPr>
          <w:trHeight w:val="288"/>
        </w:trPr>
        <w:tc>
          <w:tcPr>
            <w:tcW w:w="2048" w:type="dxa"/>
            <w:vAlign w:val="bottom"/>
          </w:tcPr>
          <w:p w14:paraId="3B121929" w14:textId="77777777" w:rsidR="00402C5F" w:rsidRDefault="00402C5F" w:rsidP="00B72B88">
            <w:pPr>
              <w:pStyle w:val="Day"/>
            </w:pPr>
            <w:r>
              <w:t>Sunday</w:t>
            </w:r>
          </w:p>
        </w:tc>
        <w:tc>
          <w:tcPr>
            <w:tcW w:w="2054" w:type="dxa"/>
            <w:vAlign w:val="bottom"/>
          </w:tcPr>
          <w:p w14:paraId="405C1CF3" w14:textId="77777777" w:rsidR="00402C5F" w:rsidRDefault="00402C5F" w:rsidP="00B72B88">
            <w:pPr>
              <w:pStyle w:val="Day"/>
            </w:pPr>
            <w:r>
              <w:t>Monday</w:t>
            </w:r>
          </w:p>
        </w:tc>
        <w:tc>
          <w:tcPr>
            <w:tcW w:w="2058" w:type="dxa"/>
            <w:vAlign w:val="bottom"/>
          </w:tcPr>
          <w:p w14:paraId="28CF7510" w14:textId="77777777" w:rsidR="00402C5F" w:rsidRDefault="00402C5F" w:rsidP="00B72B88">
            <w:pPr>
              <w:pStyle w:val="Day"/>
            </w:pPr>
            <w:r>
              <w:t>Tuesday</w:t>
            </w:r>
          </w:p>
        </w:tc>
        <w:tc>
          <w:tcPr>
            <w:tcW w:w="2056" w:type="dxa"/>
            <w:vAlign w:val="bottom"/>
          </w:tcPr>
          <w:p w14:paraId="39CAB809" w14:textId="77777777" w:rsidR="00402C5F" w:rsidRDefault="00402C5F" w:rsidP="00B72B88">
            <w:pPr>
              <w:pStyle w:val="Day"/>
            </w:pPr>
            <w:r>
              <w:t>Wednesday</w:t>
            </w:r>
          </w:p>
        </w:tc>
        <w:tc>
          <w:tcPr>
            <w:tcW w:w="2059" w:type="dxa"/>
            <w:vAlign w:val="bottom"/>
          </w:tcPr>
          <w:p w14:paraId="31030737" w14:textId="77777777" w:rsidR="00402C5F" w:rsidRDefault="00402C5F" w:rsidP="00B72B88">
            <w:pPr>
              <w:pStyle w:val="Day"/>
            </w:pPr>
            <w:r>
              <w:t>Thursday</w:t>
            </w:r>
          </w:p>
        </w:tc>
        <w:tc>
          <w:tcPr>
            <w:tcW w:w="2059" w:type="dxa"/>
            <w:vAlign w:val="bottom"/>
          </w:tcPr>
          <w:p w14:paraId="5C388991" w14:textId="7B1A4616" w:rsidR="00402C5F" w:rsidRDefault="00402C5F" w:rsidP="00B72B88">
            <w:pPr>
              <w:pStyle w:val="Day"/>
            </w:pPr>
            <w:r>
              <w:t>Friday</w:t>
            </w:r>
          </w:p>
        </w:tc>
        <w:tc>
          <w:tcPr>
            <w:tcW w:w="2056" w:type="dxa"/>
            <w:vAlign w:val="bottom"/>
          </w:tcPr>
          <w:p w14:paraId="00026F8C" w14:textId="77777777" w:rsidR="00402C5F" w:rsidRDefault="00402C5F" w:rsidP="00B72B88">
            <w:pPr>
              <w:pStyle w:val="Day"/>
            </w:pPr>
            <w:r>
              <w:t>Saturday</w:t>
            </w:r>
          </w:p>
        </w:tc>
      </w:tr>
      <w:tr w:rsidR="00402C5F" w14:paraId="21C3E038" w14:textId="77777777" w:rsidTr="00B72B88">
        <w:trPr>
          <w:trHeight w:hRule="exact" w:val="1440"/>
        </w:trPr>
        <w:tc>
          <w:tcPr>
            <w:tcW w:w="2048" w:type="dxa"/>
          </w:tcPr>
          <w:p w14:paraId="161CE560" w14:textId="05D9B2DB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4" w:type="dxa"/>
          </w:tcPr>
          <w:p w14:paraId="6D9844A7" w14:textId="30021006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MonthStart12 \@ dddd </w:instrText>
            </w:r>
            <w:r>
              <w:fldChar w:fldCharType="separate"/>
            </w:r>
            <w:r>
              <w:instrText>Tuesday</w:instrText>
            </w:r>
            <w:r>
              <w:fldChar w:fldCharType="end"/>
            </w:r>
            <w:r>
              <w:instrText xml:space="preserve"> = “Monday"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8" w:type="dxa"/>
          </w:tcPr>
          <w:p w14:paraId="058E9E07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6" w:type="dxa"/>
          </w:tcPr>
          <w:p w14:paraId="4B5120A0" w14:textId="34462D3E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025D68CE" w14:textId="03426E02" w:rsidR="00402C5F" w:rsidRDefault="0056761A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26880" behindDoc="1" locked="0" layoutInCell="1" allowOverlap="1" wp14:anchorId="383CDDD9" wp14:editId="0AD862D4">
                  <wp:simplePos x="0" y="0"/>
                  <wp:positionH relativeFrom="column">
                    <wp:posOffset>275590</wp:posOffset>
                  </wp:positionH>
                  <wp:positionV relativeFrom="paragraph">
                    <wp:posOffset>95885</wp:posOffset>
                  </wp:positionV>
                  <wp:extent cx="685800" cy="685800"/>
                  <wp:effectExtent l="76200" t="76200" r="133350" b="133350"/>
                  <wp:wrapNone/>
                  <wp:docPr id="301" name="Picture 301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 descr="Text&#10;&#10;Description automatically generated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</w:t>
            </w:r>
          </w:p>
        </w:tc>
        <w:tc>
          <w:tcPr>
            <w:tcW w:w="2059" w:type="dxa"/>
          </w:tcPr>
          <w:p w14:paraId="548A4FAC" w14:textId="28F9739F" w:rsidR="00402C5F" w:rsidRDefault="0056761A" w:rsidP="00B72B88">
            <w:pPr>
              <w:pStyle w:val="Date"/>
              <w:spacing w:after="40"/>
            </w:pPr>
            <w:r>
              <w:t>2</w:t>
            </w:r>
          </w:p>
        </w:tc>
        <w:tc>
          <w:tcPr>
            <w:tcW w:w="2056" w:type="dxa"/>
          </w:tcPr>
          <w:p w14:paraId="591F531A" w14:textId="5C42DB2C" w:rsidR="00402C5F" w:rsidRDefault="0056761A" w:rsidP="00B72B88">
            <w:pPr>
              <w:pStyle w:val="Date"/>
              <w:spacing w:after="40"/>
            </w:pPr>
            <w:r>
              <w:t>3</w:t>
            </w:r>
          </w:p>
        </w:tc>
      </w:tr>
      <w:tr w:rsidR="00402C5F" w14:paraId="25887AB7" w14:textId="77777777" w:rsidTr="00B72B88">
        <w:trPr>
          <w:trHeight w:hRule="exact" w:val="1440"/>
        </w:trPr>
        <w:tc>
          <w:tcPr>
            <w:tcW w:w="2048" w:type="dxa"/>
          </w:tcPr>
          <w:p w14:paraId="727D7AAA" w14:textId="293FBA8C" w:rsidR="00402C5F" w:rsidRDefault="0056761A" w:rsidP="00B72B88">
            <w:pPr>
              <w:pStyle w:val="Date"/>
              <w:spacing w:after="40"/>
            </w:pPr>
            <w:r>
              <w:t>4</w:t>
            </w:r>
          </w:p>
        </w:tc>
        <w:tc>
          <w:tcPr>
            <w:tcW w:w="2054" w:type="dxa"/>
          </w:tcPr>
          <w:p w14:paraId="52D7C00C" w14:textId="30F2C663" w:rsidR="00402C5F" w:rsidRDefault="0056761A" w:rsidP="00B72B88">
            <w:pPr>
              <w:pStyle w:val="Date"/>
              <w:spacing w:after="40"/>
            </w:pPr>
            <w:r>
              <w:t>5</w:t>
            </w:r>
          </w:p>
        </w:tc>
        <w:tc>
          <w:tcPr>
            <w:tcW w:w="2058" w:type="dxa"/>
          </w:tcPr>
          <w:p w14:paraId="39EF629A" w14:textId="212FDA10" w:rsidR="00402C5F" w:rsidRDefault="0056761A" w:rsidP="00B72B88">
            <w:pPr>
              <w:pStyle w:val="Date"/>
              <w:spacing w:after="40"/>
            </w:pPr>
            <w:r>
              <w:t>6</w:t>
            </w:r>
          </w:p>
        </w:tc>
        <w:tc>
          <w:tcPr>
            <w:tcW w:w="2056" w:type="dxa"/>
          </w:tcPr>
          <w:p w14:paraId="2FA68A68" w14:textId="15FB29A7" w:rsidR="00402C5F" w:rsidRDefault="0056761A" w:rsidP="00B72B88">
            <w:pPr>
              <w:pStyle w:val="Date"/>
              <w:spacing w:after="40"/>
            </w:pPr>
            <w:r>
              <w:t>7</w:t>
            </w:r>
          </w:p>
        </w:tc>
        <w:tc>
          <w:tcPr>
            <w:tcW w:w="2059" w:type="dxa"/>
          </w:tcPr>
          <w:p w14:paraId="2318972B" w14:textId="09C2BE40" w:rsidR="00402C5F" w:rsidRDefault="0056761A" w:rsidP="00B72B88">
            <w:pPr>
              <w:pStyle w:val="Date"/>
              <w:spacing w:after="40"/>
            </w:pPr>
            <w:r>
              <w:t>8</w:t>
            </w:r>
          </w:p>
        </w:tc>
        <w:tc>
          <w:tcPr>
            <w:tcW w:w="2059" w:type="dxa"/>
          </w:tcPr>
          <w:p w14:paraId="016C08DE" w14:textId="48EDCD83" w:rsidR="00402C5F" w:rsidRDefault="00FF30A7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0960" behindDoc="0" locked="0" layoutInCell="1" allowOverlap="1" wp14:anchorId="1DAD17C4" wp14:editId="7C72CBBB">
                      <wp:simplePos x="0" y="0"/>
                      <wp:positionH relativeFrom="column">
                        <wp:posOffset>-23495</wp:posOffset>
                      </wp:positionH>
                      <wp:positionV relativeFrom="paragraph">
                        <wp:posOffset>281305</wp:posOffset>
                      </wp:positionV>
                      <wp:extent cx="2442845" cy="562610"/>
                      <wp:effectExtent l="0" t="0" r="14605" b="27940"/>
                      <wp:wrapNone/>
                      <wp:docPr id="821227607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56261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76CBFFFB" w14:textId="77777777" w:rsidR="00FF30A7" w:rsidRPr="009D3048" w:rsidRDefault="00FF30A7" w:rsidP="00FF30A7">
                                  <w:pPr>
                                    <w:pStyle w:val="Date"/>
                                    <w:shd w:val="clear" w:color="auto" w:fill="EE0000"/>
                                    <w:spacing w:after="4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22225" w14:cap="flat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F30A7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DISTRICT MEETING</w:t>
                                  </w:r>
                                </w:p>
                                <w:p w14:paraId="0B283A9F" w14:textId="59A8375B" w:rsidR="00FF30A7" w:rsidRPr="00FF30A7" w:rsidRDefault="00FF30A7" w:rsidP="00FF30A7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t>30 - 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AD17C4" id="_x0000_s1038" type="#_x0000_t202" style="position:absolute;margin-left:-1.85pt;margin-top:22.15pt;width:192.35pt;height:44.3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" filled="f" strokecolor="black [3213]" strokeweight="1.5pt">
                      <v:textbox>
                        <w:txbxContent>
                          <w:p w14:paraId="76CBFFFB" w14:textId="77777777" w:rsidR="00FF30A7" w:rsidRPr="009D3048" w:rsidRDefault="00FF30A7" w:rsidP="00FF30A7">
                            <w:pPr>
                              <w:pStyle w:val="Date"/>
                              <w:shd w:val="clear" w:color="auto" w:fill="EE0000"/>
                              <w:spacing w:after="4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222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30A7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DISTRICT MEETING</w:t>
                            </w:r>
                          </w:p>
                          <w:p w14:paraId="0B283A9F" w14:textId="59A8375B" w:rsidR="00FF30A7" w:rsidRPr="00FF30A7" w:rsidRDefault="00FF30A7" w:rsidP="00FF30A7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t>30 - 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761A">
              <w:t>9</w:t>
            </w:r>
          </w:p>
        </w:tc>
        <w:tc>
          <w:tcPr>
            <w:tcW w:w="2056" w:type="dxa"/>
          </w:tcPr>
          <w:p w14:paraId="289CE1A0" w14:textId="7860741F" w:rsidR="00402C5F" w:rsidRDefault="0056761A" w:rsidP="00B72B88">
            <w:pPr>
              <w:pStyle w:val="Date"/>
              <w:spacing w:after="40"/>
            </w:pPr>
            <w:r>
              <w:t>10</w:t>
            </w:r>
          </w:p>
        </w:tc>
      </w:tr>
      <w:tr w:rsidR="00402C5F" w14:paraId="37E28742" w14:textId="77777777" w:rsidTr="00B72B88">
        <w:trPr>
          <w:trHeight w:hRule="exact" w:val="1440"/>
        </w:trPr>
        <w:tc>
          <w:tcPr>
            <w:tcW w:w="2048" w:type="dxa"/>
          </w:tcPr>
          <w:p w14:paraId="7FD8774F" w14:textId="7DD1B5B3" w:rsidR="00402C5F" w:rsidRDefault="0056761A" w:rsidP="00B72B88">
            <w:pPr>
              <w:pStyle w:val="Date"/>
              <w:spacing w:after="40"/>
            </w:pPr>
            <w:r>
              <w:t>11</w:t>
            </w:r>
          </w:p>
        </w:tc>
        <w:tc>
          <w:tcPr>
            <w:tcW w:w="2054" w:type="dxa"/>
          </w:tcPr>
          <w:p w14:paraId="2E661C6E" w14:textId="6285160B" w:rsidR="00402C5F" w:rsidRDefault="00402C5F" w:rsidP="00B72B88">
            <w:pPr>
              <w:pStyle w:val="Date"/>
              <w:spacing w:after="40"/>
            </w:pPr>
            <w:r w:rsidRPr="00AD532A">
              <w:rPr>
                <w:noProof/>
              </w:rPr>
              <w:drawing>
                <wp:anchor distT="0" distB="0" distL="114300" distR="114300" simplePos="0" relativeHeight="252025856" behindDoc="1" locked="0" layoutInCell="1" allowOverlap="1" wp14:anchorId="2DAE2402" wp14:editId="42AD3BB5">
                  <wp:simplePos x="0" y="0"/>
                  <wp:positionH relativeFrom="column">
                    <wp:posOffset>379730</wp:posOffset>
                  </wp:positionH>
                  <wp:positionV relativeFrom="paragraph">
                    <wp:posOffset>139700</wp:posOffset>
                  </wp:positionV>
                  <wp:extent cx="685800" cy="685800"/>
                  <wp:effectExtent l="76200" t="76200" r="133350" b="133350"/>
                  <wp:wrapNone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lk-day-of-service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6761A">
              <w:t>12</w:t>
            </w:r>
          </w:p>
        </w:tc>
        <w:tc>
          <w:tcPr>
            <w:tcW w:w="2058" w:type="dxa"/>
          </w:tcPr>
          <w:p w14:paraId="1E5D7A76" w14:textId="14381A3A" w:rsidR="00402C5F" w:rsidRDefault="0056761A" w:rsidP="00B72B88">
            <w:pPr>
              <w:pStyle w:val="Date"/>
              <w:spacing w:after="40"/>
            </w:pPr>
            <w:r>
              <w:t>13</w:t>
            </w:r>
          </w:p>
        </w:tc>
        <w:tc>
          <w:tcPr>
            <w:tcW w:w="2056" w:type="dxa"/>
          </w:tcPr>
          <w:p w14:paraId="032FB3D3" w14:textId="5F19FDC4" w:rsidR="00402C5F" w:rsidRDefault="0056761A" w:rsidP="00B72B88">
            <w:pPr>
              <w:pStyle w:val="Date"/>
              <w:spacing w:after="40"/>
            </w:pPr>
            <w:r>
              <w:t>14</w:t>
            </w:r>
          </w:p>
        </w:tc>
        <w:tc>
          <w:tcPr>
            <w:tcW w:w="2059" w:type="dxa"/>
          </w:tcPr>
          <w:p w14:paraId="5812468B" w14:textId="63969E75" w:rsidR="00402C5F" w:rsidRDefault="0056761A" w:rsidP="00B72B88">
            <w:pPr>
              <w:pStyle w:val="Date"/>
              <w:spacing w:after="40"/>
            </w:pPr>
            <w:r>
              <w:t>15</w:t>
            </w:r>
          </w:p>
        </w:tc>
        <w:tc>
          <w:tcPr>
            <w:tcW w:w="2059" w:type="dxa"/>
          </w:tcPr>
          <w:p w14:paraId="6F06392E" w14:textId="79D56434" w:rsidR="00402C5F" w:rsidRDefault="0056761A" w:rsidP="00B72B88">
            <w:pPr>
              <w:pStyle w:val="Date"/>
              <w:spacing w:after="40"/>
            </w:pPr>
            <w:r>
              <w:t>16</w:t>
            </w:r>
          </w:p>
          <w:p w14:paraId="502938BC" w14:textId="58375F00" w:rsidR="00FF30A7" w:rsidRPr="00FF30A7" w:rsidRDefault="00FF30A7" w:rsidP="00FF30A7"/>
        </w:tc>
        <w:tc>
          <w:tcPr>
            <w:tcW w:w="2056" w:type="dxa"/>
          </w:tcPr>
          <w:p w14:paraId="587266E7" w14:textId="0A722444" w:rsidR="00402C5F" w:rsidRDefault="009D3048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223488" behindDoc="1" locked="0" layoutInCell="1" allowOverlap="1" wp14:anchorId="74A7E232" wp14:editId="1C967FE8">
                      <wp:simplePos x="0" y="0"/>
                      <wp:positionH relativeFrom="column">
                        <wp:posOffset>327025</wp:posOffset>
                      </wp:positionH>
                      <wp:positionV relativeFrom="paragraph">
                        <wp:posOffset>28575</wp:posOffset>
                      </wp:positionV>
                      <wp:extent cx="770255" cy="1404620"/>
                      <wp:effectExtent l="0" t="0" r="10795" b="10160"/>
                      <wp:wrapNone/>
                      <wp:docPr id="94941154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025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20000"/>
                                  <a:lumOff val="8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5D8EC1" w14:textId="720EF447" w:rsidR="009D3048" w:rsidRDefault="009D3048" w:rsidP="009D3048">
                                  <w:pPr>
                                    <w:jc w:val="center"/>
                                  </w:pPr>
                                  <w:r>
                                    <w:t>UMKC</w:t>
                                  </w:r>
                                  <w:r>
                                    <w:br/>
                                    <w:t>C – A - 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A7E232" id="_x0000_s1039" type="#_x0000_t202" style="position:absolute;margin-left:25.75pt;margin-top:2.25pt;width:60.65pt;height:110.6pt;z-index:-25109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" fillcolor="#c3e0f2 [662]">
                      <v:textbox style="mso-fit-shape-to-text:t">
                        <w:txbxContent>
                          <w:p w14:paraId="075D8EC1" w14:textId="720EF447" w:rsidR="009D3048" w:rsidRDefault="009D3048" w:rsidP="009D3048">
                            <w:pPr>
                              <w:jc w:val="center"/>
                            </w:pPr>
                            <w:r>
                              <w:t>UMKC</w:t>
                            </w:r>
                            <w:r>
                              <w:br/>
                              <w:t>C – A - 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205056" behindDoc="1" locked="0" layoutInCell="1" allowOverlap="1" wp14:anchorId="32A02574" wp14:editId="78F69D9F">
                      <wp:simplePos x="0" y="0"/>
                      <wp:positionH relativeFrom="column">
                        <wp:posOffset>-1279525</wp:posOffset>
                      </wp:positionH>
                      <wp:positionV relativeFrom="paragraph">
                        <wp:posOffset>524510</wp:posOffset>
                      </wp:positionV>
                      <wp:extent cx="2391410" cy="339725"/>
                      <wp:effectExtent l="0" t="0" r="27940" b="22225"/>
                      <wp:wrapNone/>
                      <wp:docPr id="129163143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91410" cy="339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6B505D" w14:textId="77777777" w:rsidR="00FF30A7" w:rsidRDefault="00FF30A7" w:rsidP="00FF30A7">
                                  <w:pPr>
                                    <w:shd w:val="clear" w:color="auto" w:fill="F9B268" w:themeFill="accent1" w:themeFillTint="99"/>
                                    <w:jc w:val="center"/>
                                    <w:rPr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</w:rPr>
                                    <w:t xml:space="preserve">TENNESSEE </w:t>
                                  </w:r>
                                  <w:r w:rsidRPr="00792175">
                                    <w:rPr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</w:rPr>
                                    <w:t>LLR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A02574" id="_x0000_s1040" type="#_x0000_t202" style="position:absolute;margin-left:-100.75pt;margin-top:41.3pt;width:188.3pt;height:26.75pt;z-index:-25111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">
                      <v:textbox>
                        <w:txbxContent>
                          <w:p w14:paraId="4F6B505D" w14:textId="77777777" w:rsidR="00FF30A7" w:rsidRDefault="00FF30A7" w:rsidP="00FF30A7">
                            <w:pPr>
                              <w:shd w:val="clear" w:color="auto" w:fill="F9B268" w:themeFill="accent1" w:themeFillTint="99"/>
                              <w:jc w:val="center"/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TENNESSEE </w:t>
                            </w:r>
                            <w:r w:rsidRPr="00792175"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LLR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761A">
              <w:t>17</w:t>
            </w:r>
          </w:p>
        </w:tc>
      </w:tr>
      <w:tr w:rsidR="00402C5F" w14:paraId="1D5CD798" w14:textId="77777777" w:rsidTr="00B72B88">
        <w:trPr>
          <w:trHeight w:hRule="exact" w:val="1440"/>
        </w:trPr>
        <w:tc>
          <w:tcPr>
            <w:tcW w:w="2048" w:type="dxa"/>
          </w:tcPr>
          <w:p w14:paraId="086BB291" w14:textId="34DD44B6" w:rsidR="00402C5F" w:rsidRDefault="0056761A" w:rsidP="00B72B88">
            <w:pPr>
              <w:pStyle w:val="Date"/>
              <w:spacing w:after="40"/>
            </w:pPr>
            <w:r>
              <w:t>18</w:t>
            </w:r>
          </w:p>
        </w:tc>
        <w:tc>
          <w:tcPr>
            <w:tcW w:w="2054" w:type="dxa"/>
          </w:tcPr>
          <w:p w14:paraId="26AE1202" w14:textId="2CC64C3C" w:rsidR="00402C5F" w:rsidRDefault="0056761A" w:rsidP="00B72B88">
            <w:pPr>
              <w:pStyle w:val="Date"/>
              <w:spacing w:after="40"/>
            </w:pPr>
            <w:r>
              <w:t>19</w:t>
            </w:r>
          </w:p>
        </w:tc>
        <w:tc>
          <w:tcPr>
            <w:tcW w:w="2058" w:type="dxa"/>
          </w:tcPr>
          <w:p w14:paraId="7EF5AC71" w14:textId="3A07E6BA" w:rsidR="00402C5F" w:rsidRDefault="0056761A" w:rsidP="00B72B88">
            <w:pPr>
              <w:pStyle w:val="Date"/>
              <w:spacing w:after="40"/>
            </w:pPr>
            <w:r>
              <w:t>20</w:t>
            </w:r>
          </w:p>
        </w:tc>
        <w:tc>
          <w:tcPr>
            <w:tcW w:w="2056" w:type="dxa"/>
          </w:tcPr>
          <w:p w14:paraId="31E56376" w14:textId="093AF9A0" w:rsidR="00402C5F" w:rsidRDefault="0056761A" w:rsidP="00B72B88">
            <w:pPr>
              <w:pStyle w:val="Date"/>
              <w:spacing w:after="40"/>
            </w:pPr>
            <w:r>
              <w:t>21</w:t>
            </w:r>
          </w:p>
        </w:tc>
        <w:tc>
          <w:tcPr>
            <w:tcW w:w="2059" w:type="dxa"/>
          </w:tcPr>
          <w:p w14:paraId="48257BCF" w14:textId="16314A96" w:rsidR="00402C5F" w:rsidRDefault="0056761A" w:rsidP="00B72B88">
            <w:pPr>
              <w:pStyle w:val="Date"/>
              <w:spacing w:after="40"/>
            </w:pPr>
            <w:r>
              <w:t>22</w:t>
            </w:r>
          </w:p>
        </w:tc>
        <w:tc>
          <w:tcPr>
            <w:tcW w:w="2059" w:type="dxa"/>
          </w:tcPr>
          <w:p w14:paraId="610B9B26" w14:textId="1FD70A13" w:rsidR="00402C5F" w:rsidRDefault="0056761A" w:rsidP="00B72B88">
            <w:pPr>
              <w:pStyle w:val="Date"/>
              <w:spacing w:after="40"/>
            </w:pPr>
            <w:r>
              <w:t>23</w:t>
            </w:r>
          </w:p>
        </w:tc>
        <w:tc>
          <w:tcPr>
            <w:tcW w:w="2056" w:type="dxa"/>
          </w:tcPr>
          <w:p w14:paraId="154BF0AD" w14:textId="213A8929" w:rsidR="00402C5F" w:rsidRDefault="00792175" w:rsidP="00B72B88">
            <w:pPr>
              <w:pStyle w:val="Date"/>
              <w:spacing w:after="40"/>
            </w:pP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174336" behindDoc="1" locked="0" layoutInCell="1" allowOverlap="1" wp14:anchorId="1B44DB72" wp14:editId="19680BF6">
                      <wp:simplePos x="0" y="0"/>
                      <wp:positionH relativeFrom="column">
                        <wp:posOffset>-53975</wp:posOffset>
                      </wp:positionH>
                      <wp:positionV relativeFrom="paragraph">
                        <wp:posOffset>227330</wp:posOffset>
                      </wp:positionV>
                      <wp:extent cx="1218565" cy="644525"/>
                      <wp:effectExtent l="0" t="0" r="19685" b="22225"/>
                      <wp:wrapNone/>
                      <wp:docPr id="205056575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18565" cy="644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B0FCDC" w14:textId="77777777" w:rsidR="00FF30A7" w:rsidRDefault="00FF30A7" w:rsidP="00792175">
                                  <w:pPr>
                                    <w:shd w:val="clear" w:color="auto" w:fill="989898" w:themeFill="text2" w:themeFillTint="80"/>
                                    <w:jc w:val="center"/>
                                    <w:rPr>
                                      <w:b/>
                                      <w:bCs/>
                                      <w:color w:val="auto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69FFADCA" w14:textId="479FA606" w:rsidR="00792175" w:rsidRPr="00FF30A7" w:rsidRDefault="00792175" w:rsidP="00792175">
                                  <w:pPr>
                                    <w:shd w:val="clear" w:color="auto" w:fill="989898" w:themeFill="text2" w:themeFillTint="80"/>
                                    <w:jc w:val="center"/>
                                    <w:rPr>
                                      <w:b/>
                                      <w:bCs/>
                                      <w:color w:val="auto"/>
                                      <w:sz w:val="16"/>
                                      <w:szCs w:val="16"/>
                                    </w:rPr>
                                  </w:pPr>
                                  <w:r w:rsidRPr="00FF30A7">
                                    <w:rPr>
                                      <w:b/>
                                      <w:bCs/>
                                      <w:color w:val="auto"/>
                                      <w:sz w:val="16"/>
                                      <w:szCs w:val="16"/>
                                    </w:rPr>
                                    <w:t>MECA</w:t>
                                  </w:r>
                                </w:p>
                                <w:p w14:paraId="0783A1B6" w14:textId="3BB41551" w:rsidR="00FF30A7" w:rsidRPr="00FF30A7" w:rsidRDefault="00FF30A7" w:rsidP="00792175">
                                  <w:pPr>
                                    <w:shd w:val="clear" w:color="auto" w:fill="989898" w:themeFill="text2" w:themeFillTint="80"/>
                                    <w:jc w:val="center"/>
                                    <w:rPr>
                                      <w:b/>
                                      <w:bCs/>
                                      <w:color w:val="auto"/>
                                      <w:sz w:val="16"/>
                                      <w:szCs w:val="16"/>
                                    </w:rPr>
                                  </w:pPr>
                                  <w:r w:rsidRPr="00FF30A7">
                                    <w:rPr>
                                      <w:b/>
                                      <w:bCs/>
                                      <w:color w:val="auto"/>
                                      <w:sz w:val="16"/>
                                      <w:szCs w:val="16"/>
                                    </w:rPr>
                                    <w:t>CATARACT-A-THON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44DB72" id="_x0000_s1070" type="#_x0000_t202" style="position:absolute;margin-left:-4.25pt;margin-top:17.9pt;width:95.95pt;height:50.75pt;z-index:-25114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">
                      <v:textbox>
                        <w:txbxContent>
                          <w:p w14:paraId="52B0FCDC" w14:textId="77777777" w:rsidR="00FF30A7" w:rsidRDefault="00FF30A7" w:rsidP="00792175">
                            <w:pPr>
                              <w:shd w:val="clear" w:color="auto" w:fill="989898" w:themeFill="text2" w:themeFillTint="80"/>
                              <w:jc w:val="center"/>
                              <w:rPr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</w:pPr>
                          </w:p>
                          <w:p w14:paraId="69FFADCA" w14:textId="479FA606" w:rsidR="00792175" w:rsidRPr="00FF30A7" w:rsidRDefault="00792175" w:rsidP="00792175">
                            <w:pPr>
                              <w:shd w:val="clear" w:color="auto" w:fill="989898" w:themeFill="text2" w:themeFillTint="80"/>
                              <w:jc w:val="center"/>
                              <w:rPr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F30A7">
                              <w:rPr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MECA</w:t>
                            </w:r>
                          </w:p>
                          <w:p w14:paraId="0783A1B6" w14:textId="3BB41551" w:rsidR="00FF30A7" w:rsidRPr="00FF30A7" w:rsidRDefault="00FF30A7" w:rsidP="00792175">
                            <w:pPr>
                              <w:shd w:val="clear" w:color="auto" w:fill="989898" w:themeFill="text2" w:themeFillTint="80"/>
                              <w:jc w:val="center"/>
                              <w:rPr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FF30A7">
                              <w:rPr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  <w:t>CATARACT-A-THON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761A">
              <w:t>24</w:t>
            </w:r>
          </w:p>
        </w:tc>
      </w:tr>
      <w:tr w:rsidR="00402C5F" w14:paraId="58844D0D" w14:textId="77777777" w:rsidTr="00B72B88">
        <w:trPr>
          <w:trHeight w:hRule="exact" w:val="1440"/>
        </w:trPr>
        <w:tc>
          <w:tcPr>
            <w:tcW w:w="2048" w:type="dxa"/>
          </w:tcPr>
          <w:p w14:paraId="0DC7A548" w14:textId="54890D56" w:rsidR="00402C5F" w:rsidRDefault="0056761A" w:rsidP="00B72B88">
            <w:pPr>
              <w:pStyle w:val="Date"/>
              <w:spacing w:after="40"/>
            </w:pPr>
            <w:r>
              <w:t>25</w:t>
            </w:r>
          </w:p>
        </w:tc>
        <w:tc>
          <w:tcPr>
            <w:tcW w:w="2054" w:type="dxa"/>
          </w:tcPr>
          <w:p w14:paraId="3F1C8470" w14:textId="7B753097" w:rsidR="00402C5F" w:rsidRDefault="0056761A" w:rsidP="00B72B88">
            <w:pPr>
              <w:pStyle w:val="Date"/>
              <w:spacing w:after="40"/>
            </w:pPr>
            <w:r>
              <w:t>26</w:t>
            </w:r>
          </w:p>
        </w:tc>
        <w:tc>
          <w:tcPr>
            <w:tcW w:w="2058" w:type="dxa"/>
          </w:tcPr>
          <w:p w14:paraId="441188E4" w14:textId="7281ACA6" w:rsidR="00402C5F" w:rsidRDefault="0056761A" w:rsidP="00B72B88">
            <w:pPr>
              <w:pStyle w:val="Date"/>
              <w:spacing w:after="40"/>
            </w:pPr>
            <w:r>
              <w:t>27</w:t>
            </w:r>
          </w:p>
        </w:tc>
        <w:tc>
          <w:tcPr>
            <w:tcW w:w="2056" w:type="dxa"/>
          </w:tcPr>
          <w:p w14:paraId="6FBD6240" w14:textId="07A94C79" w:rsidR="00402C5F" w:rsidRDefault="0056761A" w:rsidP="00B72B88">
            <w:pPr>
              <w:pStyle w:val="Date"/>
              <w:spacing w:after="40"/>
            </w:pPr>
            <w:r>
              <w:t>28</w:t>
            </w:r>
          </w:p>
        </w:tc>
        <w:tc>
          <w:tcPr>
            <w:tcW w:w="2059" w:type="dxa"/>
          </w:tcPr>
          <w:p w14:paraId="4F6F1FC5" w14:textId="7A649CCB" w:rsidR="00402C5F" w:rsidRDefault="0056761A" w:rsidP="00B72B88">
            <w:pPr>
              <w:pStyle w:val="Date"/>
              <w:spacing w:after="40"/>
            </w:pPr>
            <w:r>
              <w:t>29</w:t>
            </w:r>
          </w:p>
        </w:tc>
        <w:tc>
          <w:tcPr>
            <w:tcW w:w="2059" w:type="dxa"/>
          </w:tcPr>
          <w:p w14:paraId="75229F68" w14:textId="5FB7FC51" w:rsidR="00402C5F" w:rsidRDefault="0056761A" w:rsidP="00B72B88">
            <w:pPr>
              <w:pStyle w:val="Date"/>
              <w:spacing w:after="40"/>
            </w:pPr>
            <w:r>
              <w:t>30</w:t>
            </w:r>
          </w:p>
        </w:tc>
        <w:tc>
          <w:tcPr>
            <w:tcW w:w="2056" w:type="dxa"/>
          </w:tcPr>
          <w:p w14:paraId="4C4A46A0" w14:textId="2ADC0499" w:rsidR="00402C5F" w:rsidRDefault="0056761A" w:rsidP="00B72B88">
            <w:pPr>
              <w:pStyle w:val="Date"/>
              <w:spacing w:after="40"/>
            </w:pPr>
            <w:r>
              <w:t>31</w:t>
            </w:r>
          </w:p>
        </w:tc>
      </w:tr>
    </w:tbl>
    <w:p w14:paraId="668CDF43" w14:textId="72912AEE" w:rsidR="00402C5F" w:rsidRPr="009D3048" w:rsidRDefault="00402C5F" w:rsidP="009D3048">
      <w:pPr>
        <w:pBdr>
          <w:bottom w:val="single" w:sz="4" w:space="1" w:color="auto"/>
        </w:pBdr>
        <w:jc w:val="center"/>
        <w:rPr>
          <w:noProof/>
          <w:color w:val="C3E0F2" w:themeColor="accent3" w:themeTint="33"/>
          <w:sz w:val="88"/>
          <w:szCs w:val="88"/>
        </w:rPr>
      </w:pPr>
      <w:r>
        <w:rPr>
          <w:noProof/>
          <w:sz w:val="88"/>
          <w:szCs w:val="88"/>
        </w:rPr>
        <w:t>January</w:t>
      </w:r>
      <w:r w:rsidRPr="00E81F10">
        <w:rPr>
          <w:noProof/>
          <w:sz w:val="88"/>
          <w:szCs w:val="88"/>
        </w:rPr>
        <w:t xml:space="preserve"> 202</w:t>
      </w:r>
      <w:r w:rsidR="00101D5B">
        <w:rPr>
          <w:noProof/>
          <w:sz w:val="88"/>
          <w:szCs w:val="88"/>
        </w:rPr>
        <w:t>6</w:t>
      </w:r>
    </w:p>
    <w:p w14:paraId="455DEAA0" w14:textId="77777777" w:rsidR="00402C5F" w:rsidRDefault="00402C5F" w:rsidP="00402C5F">
      <w:pPr>
        <w:rPr>
          <w:noProof/>
          <w:sz w:val="88"/>
          <w:szCs w:val="88"/>
        </w:rPr>
      </w:pPr>
      <w:r>
        <w:rPr>
          <w:noProof/>
          <w:sz w:val="88"/>
          <w:szCs w:val="88"/>
        </w:rPr>
        <w:br w:type="page"/>
      </w:r>
    </w:p>
    <w:p w14:paraId="3EFEDB6F" w14:textId="77777777" w:rsidR="00402C5F" w:rsidRDefault="00402C5F" w:rsidP="00402C5F">
      <w:pPr>
        <w:pStyle w:val="MonthYear"/>
      </w:pPr>
      <w:r>
        <w:rPr>
          <w:noProof/>
        </w:rPr>
        <w:drawing>
          <wp:anchor distT="0" distB="0" distL="114300" distR="114300" simplePos="0" relativeHeight="252028928" behindDoc="1" locked="0" layoutInCell="1" allowOverlap="1" wp14:anchorId="28AE4E75" wp14:editId="2A540ADA">
            <wp:simplePos x="0" y="0"/>
            <wp:positionH relativeFrom="column">
              <wp:posOffset>3815080</wp:posOffset>
            </wp:positionH>
            <wp:positionV relativeFrom="paragraph">
              <wp:posOffset>-163830</wp:posOffset>
            </wp:positionV>
            <wp:extent cx="5149215" cy="2899410"/>
            <wp:effectExtent l="95250" t="95250" r="146685" b="148590"/>
            <wp:wrapNone/>
            <wp:docPr id="311" name="Picture 31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Logo&#10;&#10;Description automatically generated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215" cy="2899410"/>
                    </a:xfrm>
                    <a:prstGeom prst="rect">
                      <a:avLst/>
                    </a:prstGeom>
                    <a:ln w="5715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5072" behindDoc="1" locked="0" layoutInCell="1" allowOverlap="1" wp14:anchorId="49D61D01" wp14:editId="07D360E5">
            <wp:simplePos x="0" y="0"/>
            <wp:positionH relativeFrom="column">
              <wp:posOffset>299720</wp:posOffset>
            </wp:positionH>
            <wp:positionV relativeFrom="paragraph">
              <wp:posOffset>-249555</wp:posOffset>
            </wp:positionV>
            <wp:extent cx="3081655" cy="2912745"/>
            <wp:effectExtent l="95250" t="95250" r="156845" b="154305"/>
            <wp:wrapNone/>
            <wp:docPr id="197" name="Picture 19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Logo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655" cy="2912745"/>
                    </a:xfrm>
                    <a:prstGeom prst="rect">
                      <a:avLst/>
                    </a:prstGeom>
                    <a:ln w="5715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50CF6" w14:textId="53C12104" w:rsidR="00402C5F" w:rsidRDefault="00402C5F" w:rsidP="00402C5F">
      <w:pPr>
        <w:rPr>
          <w:sz w:val="88"/>
          <w:szCs w:val="88"/>
        </w:rPr>
      </w:pPr>
      <w:r>
        <w:rPr>
          <w:noProof/>
          <w:sz w:val="88"/>
          <w:szCs w:val="88"/>
        </w:rPr>
        <w:drawing>
          <wp:anchor distT="0" distB="0" distL="114300" distR="114300" simplePos="0" relativeHeight="252038144" behindDoc="1" locked="0" layoutInCell="1" allowOverlap="1" wp14:anchorId="0B11700D" wp14:editId="3F951DC5">
            <wp:simplePos x="0" y="0"/>
            <wp:positionH relativeFrom="column">
              <wp:posOffset>3257550</wp:posOffset>
            </wp:positionH>
            <wp:positionV relativeFrom="paragraph">
              <wp:posOffset>1706245</wp:posOffset>
            </wp:positionV>
            <wp:extent cx="2705100" cy="2803525"/>
            <wp:effectExtent l="76200" t="76200" r="133350" b="13017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86"/>
                    <a:stretch/>
                  </pic:blipFill>
                  <pic:spPr bwMode="auto">
                    <a:xfrm>
                      <a:off x="0" y="0"/>
                      <a:ext cx="2705100" cy="280352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C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4048" behindDoc="1" locked="0" layoutInCell="1" allowOverlap="1" wp14:anchorId="3C8872E8" wp14:editId="6FF43CF4">
            <wp:simplePos x="0" y="0"/>
            <wp:positionH relativeFrom="column">
              <wp:posOffset>5416550</wp:posOffset>
            </wp:positionH>
            <wp:positionV relativeFrom="paragraph">
              <wp:posOffset>2432050</wp:posOffset>
            </wp:positionV>
            <wp:extent cx="3291840" cy="3291840"/>
            <wp:effectExtent l="95250" t="95250" r="156210" b="156210"/>
            <wp:wrapNone/>
            <wp:docPr id="321" name="Picture 321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 descr="A picture containing text, sign&#10;&#10;Description automatically generated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3291840"/>
                    </a:xfrm>
                    <a:prstGeom prst="rect">
                      <a:avLst/>
                    </a:prstGeom>
                    <a:ln w="5715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7120" behindDoc="1" locked="0" layoutInCell="1" allowOverlap="1" wp14:anchorId="5D9EE49F" wp14:editId="4659206F">
            <wp:simplePos x="0" y="0"/>
            <wp:positionH relativeFrom="column">
              <wp:posOffset>456565</wp:posOffset>
            </wp:positionH>
            <wp:positionV relativeFrom="paragraph">
              <wp:posOffset>2639060</wp:posOffset>
            </wp:positionV>
            <wp:extent cx="3291840" cy="3093720"/>
            <wp:effectExtent l="95250" t="95250" r="156210" b="144780"/>
            <wp:wrapNone/>
            <wp:docPr id="207" name="Picture 20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Diagram&#10;&#10;Description automatically generated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3093720"/>
                    </a:xfrm>
                    <a:prstGeom prst="rect">
                      <a:avLst/>
                    </a:prstGeom>
                    <a:ln w="57150" cap="sq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83F18D3" w14:textId="62DAE813" w:rsidR="00402C5F" w:rsidRDefault="00402C5F" w:rsidP="00402C5F">
      <w:pPr>
        <w:pStyle w:val="MonthYear"/>
      </w:pPr>
      <w:r>
        <w:t>February 202</w:t>
      </w:r>
      <w:r w:rsidR="0056761A">
        <w:t>6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February calendar"/>
      </w:tblPr>
      <w:tblGrid>
        <w:gridCol w:w="2048"/>
        <w:gridCol w:w="2054"/>
        <w:gridCol w:w="2058"/>
        <w:gridCol w:w="2056"/>
        <w:gridCol w:w="2059"/>
        <w:gridCol w:w="2059"/>
        <w:gridCol w:w="2056"/>
      </w:tblGrid>
      <w:tr w:rsidR="00402C5F" w14:paraId="4FD54D7C" w14:textId="77777777" w:rsidTr="00B72B88">
        <w:trPr>
          <w:trHeight w:val="288"/>
          <w:jc w:val="center"/>
        </w:trPr>
        <w:tc>
          <w:tcPr>
            <w:tcW w:w="2050" w:type="dxa"/>
            <w:vAlign w:val="bottom"/>
          </w:tcPr>
          <w:p w14:paraId="07A8403B" w14:textId="77777777" w:rsidR="00402C5F" w:rsidRDefault="00402C5F" w:rsidP="00B72B88">
            <w:pPr>
              <w:pStyle w:val="Day"/>
            </w:pPr>
            <w:r>
              <w:t>Sunday</w:t>
            </w:r>
          </w:p>
        </w:tc>
        <w:tc>
          <w:tcPr>
            <w:tcW w:w="2056" w:type="dxa"/>
            <w:vAlign w:val="bottom"/>
          </w:tcPr>
          <w:p w14:paraId="5CB4C849" w14:textId="77777777" w:rsidR="00402C5F" w:rsidRDefault="00402C5F" w:rsidP="00B72B88">
            <w:pPr>
              <w:pStyle w:val="Day"/>
            </w:pPr>
            <w:r>
              <w:t>Monday</w:t>
            </w:r>
          </w:p>
        </w:tc>
        <w:tc>
          <w:tcPr>
            <w:tcW w:w="2060" w:type="dxa"/>
            <w:vAlign w:val="bottom"/>
          </w:tcPr>
          <w:p w14:paraId="1E7482D8" w14:textId="77777777" w:rsidR="00402C5F" w:rsidRDefault="00402C5F" w:rsidP="00B72B88">
            <w:pPr>
              <w:pStyle w:val="Day"/>
            </w:pPr>
            <w:r>
              <w:t>Tuesday</w:t>
            </w:r>
          </w:p>
        </w:tc>
        <w:tc>
          <w:tcPr>
            <w:tcW w:w="2057" w:type="dxa"/>
            <w:vAlign w:val="bottom"/>
          </w:tcPr>
          <w:p w14:paraId="76CC68A4" w14:textId="77777777" w:rsidR="00402C5F" w:rsidRDefault="00402C5F" w:rsidP="00B72B88">
            <w:pPr>
              <w:pStyle w:val="Day"/>
            </w:pPr>
            <w:r>
              <w:t>Wednesday</w:t>
            </w:r>
          </w:p>
        </w:tc>
        <w:tc>
          <w:tcPr>
            <w:tcW w:w="2060" w:type="dxa"/>
            <w:vAlign w:val="bottom"/>
          </w:tcPr>
          <w:p w14:paraId="1AD7430F" w14:textId="77777777" w:rsidR="00402C5F" w:rsidRDefault="00402C5F" w:rsidP="00B72B88">
            <w:pPr>
              <w:pStyle w:val="Day"/>
            </w:pPr>
            <w:r>
              <w:t>Thursday</w:t>
            </w:r>
          </w:p>
        </w:tc>
        <w:tc>
          <w:tcPr>
            <w:tcW w:w="2060" w:type="dxa"/>
            <w:vAlign w:val="bottom"/>
          </w:tcPr>
          <w:p w14:paraId="4F344414" w14:textId="77777777" w:rsidR="00402C5F" w:rsidRDefault="00402C5F" w:rsidP="00B72B88">
            <w:pPr>
              <w:pStyle w:val="Day"/>
            </w:pPr>
            <w:r>
              <w:t>Friday</w:t>
            </w:r>
          </w:p>
        </w:tc>
        <w:tc>
          <w:tcPr>
            <w:tcW w:w="2057" w:type="dxa"/>
            <w:vAlign w:val="bottom"/>
          </w:tcPr>
          <w:p w14:paraId="2324A4DC" w14:textId="77777777" w:rsidR="00402C5F" w:rsidRDefault="00402C5F" w:rsidP="00B72B88">
            <w:pPr>
              <w:pStyle w:val="Day"/>
            </w:pPr>
            <w:r>
              <w:t>Saturday</w:t>
            </w:r>
          </w:p>
        </w:tc>
      </w:tr>
      <w:tr w:rsidR="00402C5F" w14:paraId="5CA0C5C4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450A656A" w14:textId="77777777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MonthStart2 \@ dddd </w:instrText>
            </w:r>
            <w:r>
              <w:fldChar w:fldCharType="separate"/>
            </w:r>
            <w:r>
              <w:instrText>Monday</w:instrText>
            </w:r>
            <w:r>
              <w:fldChar w:fldCharType="end"/>
            </w:r>
            <w:r>
              <w:instrText xml:space="preserve"> = “Sunday" 1 ""</w:instrText>
            </w:r>
            <w:r>
              <w:fldChar w:fldCharType="end"/>
            </w:r>
          </w:p>
        </w:tc>
        <w:tc>
          <w:tcPr>
            <w:tcW w:w="2056" w:type="dxa"/>
          </w:tcPr>
          <w:p w14:paraId="3AE16568" w14:textId="296FA8D9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73FC0EB6" w14:textId="77777777" w:rsidR="00402C5F" w:rsidRDefault="00402C5F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49408" behindDoc="0" locked="0" layoutInCell="1" allowOverlap="1" wp14:anchorId="5955D348" wp14:editId="66770DB7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62230</wp:posOffset>
                  </wp:positionV>
                  <wp:extent cx="814070" cy="777240"/>
                  <wp:effectExtent l="0" t="0" r="5080" b="3810"/>
                  <wp:wrapNone/>
                  <wp:docPr id="1858713452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3452" name="Picture 10"/>
                          <pic:cNvPicPr/>
                        </pic:nvPicPr>
                        <pic:blipFill>
                          <a:blip r:embed="rId103" cstate="print">
                            <a:clrChange>
                              <a:clrFrom>
                                <a:srgbClr val="FCFFFF"/>
                              </a:clrFrom>
                              <a:clrTo>
                                <a:srgbClr val="FC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070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57" w:type="dxa"/>
          </w:tcPr>
          <w:p w14:paraId="27CD4458" w14:textId="77777777" w:rsidR="00402C5F" w:rsidRDefault="00402C5F" w:rsidP="00B72B88">
            <w:pPr>
              <w:pStyle w:val="Date"/>
              <w:spacing w:after="40"/>
            </w:pPr>
            <w:r>
              <w:t xml:space="preserve"> </w:t>
            </w:r>
          </w:p>
        </w:tc>
        <w:tc>
          <w:tcPr>
            <w:tcW w:w="2060" w:type="dxa"/>
          </w:tcPr>
          <w:p w14:paraId="08C3B0EC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5667161D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4BC84235" w14:textId="77777777" w:rsidR="00402C5F" w:rsidRDefault="00402C5F" w:rsidP="00B72B88">
            <w:pPr>
              <w:pStyle w:val="Date"/>
              <w:spacing w:after="40"/>
            </w:pPr>
            <w:r>
              <w:t>1</w:t>
            </w:r>
          </w:p>
        </w:tc>
      </w:tr>
      <w:tr w:rsidR="00402C5F" w14:paraId="1E0F0CB3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1ECFDA3B" w14:textId="77777777" w:rsidR="00402C5F" w:rsidRDefault="00402C5F" w:rsidP="00B72B88">
            <w:pPr>
              <w:pStyle w:val="Date"/>
              <w:spacing w:after="40"/>
            </w:pPr>
            <w:r>
              <w:t>2</w:t>
            </w:r>
          </w:p>
        </w:tc>
        <w:tc>
          <w:tcPr>
            <w:tcW w:w="2056" w:type="dxa"/>
          </w:tcPr>
          <w:p w14:paraId="26F3BDBC" w14:textId="77777777" w:rsidR="00402C5F" w:rsidRDefault="00402C5F" w:rsidP="00B72B88">
            <w:pPr>
              <w:pStyle w:val="Date"/>
              <w:spacing w:after="40"/>
            </w:pPr>
            <w:r>
              <w:t>3</w:t>
            </w:r>
          </w:p>
        </w:tc>
        <w:tc>
          <w:tcPr>
            <w:tcW w:w="2060" w:type="dxa"/>
          </w:tcPr>
          <w:p w14:paraId="6FC2A6E4" w14:textId="29AC5F7F" w:rsidR="00402C5F" w:rsidRDefault="00402C5F" w:rsidP="00B72B88">
            <w:pPr>
              <w:pStyle w:val="Date"/>
              <w:spacing w:after="40"/>
            </w:pPr>
            <w:r>
              <w:t>4</w:t>
            </w:r>
          </w:p>
        </w:tc>
        <w:tc>
          <w:tcPr>
            <w:tcW w:w="2057" w:type="dxa"/>
          </w:tcPr>
          <w:p w14:paraId="1989719D" w14:textId="77777777" w:rsidR="00402C5F" w:rsidRDefault="00402C5F" w:rsidP="00B72B88">
            <w:pPr>
              <w:pStyle w:val="Date"/>
              <w:spacing w:after="40"/>
            </w:pPr>
            <w:r>
              <w:t>5</w:t>
            </w:r>
          </w:p>
        </w:tc>
        <w:tc>
          <w:tcPr>
            <w:tcW w:w="2060" w:type="dxa"/>
          </w:tcPr>
          <w:p w14:paraId="48D86662" w14:textId="77777777" w:rsidR="00402C5F" w:rsidRDefault="00402C5F" w:rsidP="00B72B88">
            <w:pPr>
              <w:pStyle w:val="Date"/>
              <w:spacing w:after="40"/>
            </w:pPr>
            <w:r>
              <w:t>6</w:t>
            </w:r>
          </w:p>
        </w:tc>
        <w:tc>
          <w:tcPr>
            <w:tcW w:w="2060" w:type="dxa"/>
          </w:tcPr>
          <w:p w14:paraId="30DC88FB" w14:textId="77777777" w:rsidR="00402C5F" w:rsidRDefault="00402C5F" w:rsidP="00B72B88">
            <w:pPr>
              <w:pStyle w:val="Date"/>
              <w:spacing w:after="40"/>
            </w:pPr>
            <w:r>
              <w:t>7</w:t>
            </w:r>
          </w:p>
        </w:tc>
        <w:tc>
          <w:tcPr>
            <w:tcW w:w="2057" w:type="dxa"/>
          </w:tcPr>
          <w:p w14:paraId="177FD4AF" w14:textId="77777777" w:rsidR="00402C5F" w:rsidRDefault="00402C5F" w:rsidP="00B72B88">
            <w:pPr>
              <w:pStyle w:val="Date"/>
              <w:spacing w:after="40"/>
            </w:pPr>
            <w:r>
              <w:t>8</w:t>
            </w:r>
          </w:p>
        </w:tc>
      </w:tr>
      <w:tr w:rsidR="00402C5F" w14:paraId="6F3F90FF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426701AC" w14:textId="77777777" w:rsidR="00402C5F" w:rsidRDefault="00402C5F" w:rsidP="00B72B88">
            <w:pPr>
              <w:pStyle w:val="Date"/>
              <w:spacing w:after="40"/>
            </w:pPr>
            <w:r>
              <w:t>9</w:t>
            </w:r>
          </w:p>
        </w:tc>
        <w:tc>
          <w:tcPr>
            <w:tcW w:w="2056" w:type="dxa"/>
          </w:tcPr>
          <w:p w14:paraId="04B80ABD" w14:textId="77777777" w:rsidR="00402C5F" w:rsidRDefault="00402C5F" w:rsidP="00B72B88">
            <w:pPr>
              <w:pStyle w:val="Date"/>
              <w:spacing w:after="40"/>
            </w:pPr>
            <w:r>
              <w:t>10</w:t>
            </w:r>
          </w:p>
        </w:tc>
        <w:tc>
          <w:tcPr>
            <w:tcW w:w="2060" w:type="dxa"/>
          </w:tcPr>
          <w:p w14:paraId="2380B3AD" w14:textId="77777777" w:rsidR="00402C5F" w:rsidRDefault="00402C5F" w:rsidP="00B72B88">
            <w:pPr>
              <w:pStyle w:val="Date"/>
              <w:spacing w:after="40"/>
            </w:pPr>
            <w:r>
              <w:t>11</w:t>
            </w:r>
          </w:p>
        </w:tc>
        <w:tc>
          <w:tcPr>
            <w:tcW w:w="2057" w:type="dxa"/>
          </w:tcPr>
          <w:p w14:paraId="1B79C479" w14:textId="408EA687" w:rsidR="00402C5F" w:rsidRDefault="00402C5F" w:rsidP="00B72B88">
            <w:pPr>
              <w:pStyle w:val="Date"/>
              <w:spacing w:after="40"/>
            </w:pPr>
            <w:r>
              <w:t>12</w:t>
            </w:r>
          </w:p>
        </w:tc>
        <w:tc>
          <w:tcPr>
            <w:tcW w:w="2060" w:type="dxa"/>
          </w:tcPr>
          <w:p w14:paraId="29731A85" w14:textId="0952CF1C" w:rsidR="00402C5F" w:rsidRDefault="00402C5F" w:rsidP="00B72B88">
            <w:pPr>
              <w:pStyle w:val="Date"/>
              <w:spacing w:after="40"/>
            </w:pPr>
            <w:r>
              <w:t>13</w:t>
            </w:r>
          </w:p>
        </w:tc>
        <w:tc>
          <w:tcPr>
            <w:tcW w:w="2060" w:type="dxa"/>
          </w:tcPr>
          <w:p w14:paraId="3FCD1B83" w14:textId="3614314D" w:rsidR="00402C5F" w:rsidRDefault="00704806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0480" behindDoc="0" locked="0" layoutInCell="1" allowOverlap="1" wp14:anchorId="3FB416E3" wp14:editId="7ADED9FA">
                      <wp:simplePos x="0" y="0"/>
                      <wp:positionH relativeFrom="column">
                        <wp:posOffset>6986905</wp:posOffset>
                      </wp:positionH>
                      <wp:positionV relativeFrom="paragraph">
                        <wp:posOffset>4015105</wp:posOffset>
                      </wp:positionV>
                      <wp:extent cx="2442845" cy="867410"/>
                      <wp:effectExtent l="0" t="0" r="0" b="8890"/>
                      <wp:wrapNone/>
                      <wp:docPr id="120004985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8674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D8A809C" w14:textId="77777777" w:rsidR="00704806" w:rsidRPr="008147EE" w:rsidRDefault="00704806" w:rsidP="00704806">
                                  <w:pPr>
                                    <w:pStyle w:val="Date"/>
                                    <w:shd w:val="clear" w:color="auto" w:fill="EE0000"/>
                                    <w:spacing w:after="4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32"/>
                                      <w:szCs w:val="3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147EE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32"/>
                                      <w:szCs w:val="3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DISTRICT MEETING</w:t>
                                  </w:r>
                                </w:p>
                                <w:p w14:paraId="6574A84D" w14:textId="77777777" w:rsidR="00704806" w:rsidRPr="008147EE" w:rsidRDefault="00704806" w:rsidP="00704806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8147EE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MD-7I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B416E3" id="_x0000_s1071" type="#_x0000_t202" style="position:absolute;margin-left:550.15pt;margin-top:316.15pt;width:192.35pt;height:68.3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" filled="f" stroked="f">
                      <v:textbox>
                        <w:txbxContent>
                          <w:p w14:paraId="1D8A809C" w14:textId="77777777" w:rsidR="00704806" w:rsidRPr="008147EE" w:rsidRDefault="00704806" w:rsidP="00704806">
                            <w:pPr>
                              <w:pStyle w:val="Date"/>
                              <w:shd w:val="clear" w:color="auto" w:fill="EE0000"/>
                              <w:spacing w:after="4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32"/>
                                <w:szCs w:val="3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47EE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32"/>
                                <w:szCs w:val="3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DISTRICT MEETING</w:t>
                            </w:r>
                          </w:p>
                          <w:p w14:paraId="6574A84D" w14:textId="77777777" w:rsidR="00704806" w:rsidRPr="008147EE" w:rsidRDefault="00704806" w:rsidP="00704806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8147EE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MD-7I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02C5F" w:rsidRPr="00EE4F88">
              <w:rPr>
                <w:noProof/>
              </w:rPr>
              <w:drawing>
                <wp:anchor distT="0" distB="0" distL="114300" distR="114300" simplePos="0" relativeHeight="252033024" behindDoc="1" locked="0" layoutInCell="1" allowOverlap="1" wp14:anchorId="6701BDD2" wp14:editId="3D1529E0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183515</wp:posOffset>
                  </wp:positionV>
                  <wp:extent cx="852170" cy="594360"/>
                  <wp:effectExtent l="57150" t="57150" r="119380" b="110490"/>
                  <wp:wrapNone/>
                  <wp:docPr id="351" name="Picture 351" descr="Text, calend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Picture 351" descr="Text, calendar&#10;&#10;Description automatically generated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170" cy="59436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00206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02C5F">
              <w:t>14</w:t>
            </w:r>
          </w:p>
        </w:tc>
        <w:tc>
          <w:tcPr>
            <w:tcW w:w="2057" w:type="dxa"/>
          </w:tcPr>
          <w:p w14:paraId="3AA53719" w14:textId="77777777" w:rsidR="00402C5F" w:rsidRDefault="00402C5F" w:rsidP="00B72B88">
            <w:pPr>
              <w:pStyle w:val="Date"/>
              <w:spacing w:after="40"/>
            </w:pPr>
            <w:r>
              <w:t>15</w:t>
            </w:r>
          </w:p>
        </w:tc>
      </w:tr>
      <w:tr w:rsidR="00402C5F" w14:paraId="1835ECCB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74AA7B72" w14:textId="77777777" w:rsidR="00402C5F" w:rsidRDefault="00402C5F" w:rsidP="00B72B88">
            <w:pPr>
              <w:pStyle w:val="Date"/>
              <w:spacing w:after="40"/>
            </w:pPr>
            <w:r>
              <w:t>16</w:t>
            </w:r>
          </w:p>
        </w:tc>
        <w:tc>
          <w:tcPr>
            <w:tcW w:w="2056" w:type="dxa"/>
          </w:tcPr>
          <w:p w14:paraId="4B4ECB82" w14:textId="46ECE603" w:rsidR="00402C5F" w:rsidRDefault="00402C5F" w:rsidP="00B72B88">
            <w:pPr>
              <w:pStyle w:val="Date"/>
              <w:spacing w:after="40"/>
            </w:pPr>
            <w:r w:rsidRPr="00EE4F88">
              <w:rPr>
                <w:noProof/>
              </w:rPr>
              <w:drawing>
                <wp:anchor distT="0" distB="0" distL="114300" distR="114300" simplePos="0" relativeHeight="252032000" behindDoc="1" locked="0" layoutInCell="1" allowOverlap="1" wp14:anchorId="3A71B055" wp14:editId="0940D0F8">
                  <wp:simplePos x="0" y="0"/>
                  <wp:positionH relativeFrom="column">
                    <wp:posOffset>272415</wp:posOffset>
                  </wp:positionH>
                  <wp:positionV relativeFrom="paragraph">
                    <wp:posOffset>151765</wp:posOffset>
                  </wp:positionV>
                  <wp:extent cx="707390" cy="594360"/>
                  <wp:effectExtent l="57150" t="57150" r="111760" b="110490"/>
                  <wp:wrapNone/>
                  <wp:docPr id="350" name="Picture 350" descr="A red white and blue flag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Picture 350" descr="A red white and blue flag&#10;&#10;Description automatically generated with low confidence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59436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C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17</w:t>
            </w:r>
          </w:p>
        </w:tc>
        <w:tc>
          <w:tcPr>
            <w:tcW w:w="2060" w:type="dxa"/>
          </w:tcPr>
          <w:p w14:paraId="28E22740" w14:textId="7EBC807A" w:rsidR="00402C5F" w:rsidRDefault="00402C5F" w:rsidP="00B72B88">
            <w:pPr>
              <w:pStyle w:val="Date"/>
              <w:spacing w:after="40"/>
            </w:pPr>
            <w:r>
              <w:t>18</w:t>
            </w:r>
          </w:p>
        </w:tc>
        <w:tc>
          <w:tcPr>
            <w:tcW w:w="2057" w:type="dxa"/>
          </w:tcPr>
          <w:p w14:paraId="070880BE" w14:textId="48BF4519" w:rsidR="00402C5F" w:rsidRDefault="00402C5F" w:rsidP="00B72B88">
            <w:pPr>
              <w:pStyle w:val="Date"/>
              <w:spacing w:after="40"/>
            </w:pPr>
            <w:r>
              <w:t>19</w:t>
            </w:r>
          </w:p>
        </w:tc>
        <w:tc>
          <w:tcPr>
            <w:tcW w:w="2060" w:type="dxa"/>
          </w:tcPr>
          <w:p w14:paraId="71CDA84C" w14:textId="0267E8EA" w:rsidR="00402C5F" w:rsidRDefault="00402C5F" w:rsidP="00B72B88">
            <w:pPr>
              <w:pStyle w:val="Date"/>
              <w:spacing w:after="40"/>
            </w:pPr>
            <w:r>
              <w:t>20</w:t>
            </w:r>
          </w:p>
          <w:p w14:paraId="191B3DA9" w14:textId="6D959AC6" w:rsidR="00704806" w:rsidRDefault="00704806" w:rsidP="00704806"/>
          <w:p w14:paraId="6C3FBF3B" w14:textId="24E57D2A" w:rsidR="00704806" w:rsidRPr="00704806" w:rsidRDefault="00704806" w:rsidP="00704806"/>
        </w:tc>
        <w:tc>
          <w:tcPr>
            <w:tcW w:w="2060" w:type="dxa"/>
          </w:tcPr>
          <w:p w14:paraId="64981BD7" w14:textId="17565AF2" w:rsidR="00402C5F" w:rsidRDefault="00402C5F" w:rsidP="00B72B88">
            <w:pPr>
              <w:pStyle w:val="Date"/>
              <w:spacing w:after="40"/>
            </w:pPr>
            <w:r>
              <w:t>21</w:t>
            </w:r>
          </w:p>
        </w:tc>
        <w:tc>
          <w:tcPr>
            <w:tcW w:w="2057" w:type="dxa"/>
          </w:tcPr>
          <w:p w14:paraId="3A70E60A" w14:textId="675F1D1E" w:rsidR="00402C5F" w:rsidRDefault="00FF30A7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9152" behindDoc="0" locked="0" layoutInCell="1" allowOverlap="1" wp14:anchorId="235FEBB6" wp14:editId="4307FE26">
                      <wp:simplePos x="0" y="0"/>
                      <wp:positionH relativeFrom="column">
                        <wp:posOffset>-1294130</wp:posOffset>
                      </wp:positionH>
                      <wp:positionV relativeFrom="paragraph">
                        <wp:posOffset>262255</wp:posOffset>
                      </wp:positionV>
                      <wp:extent cx="2442845" cy="561975"/>
                      <wp:effectExtent l="0" t="0" r="14605" b="28575"/>
                      <wp:wrapNone/>
                      <wp:docPr id="1817135667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561975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14:paraId="1C5D03EC" w14:textId="77777777" w:rsidR="00FF30A7" w:rsidRPr="00FF30A7" w:rsidRDefault="00FF30A7" w:rsidP="00FF30A7">
                                  <w:pPr>
                                    <w:pStyle w:val="Date"/>
                                    <w:shd w:val="clear" w:color="auto" w:fill="EE0000"/>
                                    <w:spacing w:after="4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F30A7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DISTRICT MEETING</w:t>
                                  </w:r>
                                </w:p>
                                <w:p w14:paraId="376C48CE" w14:textId="259D96BC" w:rsidR="00FF30A7" w:rsidRPr="00FF30A7" w:rsidRDefault="00FF30A7" w:rsidP="00FF30A7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t>M - 1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5FEBB6" id="_x0000_s1043" type="#_x0000_t202" style="position:absolute;margin-left:-101.9pt;margin-top:20.65pt;width:192.35pt;height:44.25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" filled="f" strokeweight="1.75pt">
                      <v:textbox>
                        <w:txbxContent>
                          <w:p w14:paraId="1C5D03EC" w14:textId="77777777" w:rsidR="00FF30A7" w:rsidRPr="00FF30A7" w:rsidRDefault="00FF30A7" w:rsidP="00FF30A7">
                            <w:pPr>
                              <w:pStyle w:val="Date"/>
                              <w:shd w:val="clear" w:color="auto" w:fill="EE0000"/>
                              <w:spacing w:after="4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30A7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DISTRICT MEETING</w:t>
                            </w:r>
                          </w:p>
                          <w:p w14:paraId="376C48CE" w14:textId="259D96BC" w:rsidR="00FF30A7" w:rsidRPr="00FF30A7" w:rsidRDefault="00FF30A7" w:rsidP="00FF30A7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t>M - 1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02C5F">
              <w:t>22</w:t>
            </w:r>
          </w:p>
        </w:tc>
      </w:tr>
      <w:tr w:rsidR="00402C5F" w14:paraId="735D74ED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67C9F572" w14:textId="77777777" w:rsidR="00402C5F" w:rsidRDefault="00402C5F" w:rsidP="00B72B88">
            <w:pPr>
              <w:pStyle w:val="Date"/>
              <w:spacing w:after="40"/>
            </w:pPr>
            <w:r>
              <w:t>23</w:t>
            </w:r>
          </w:p>
        </w:tc>
        <w:tc>
          <w:tcPr>
            <w:tcW w:w="2056" w:type="dxa"/>
          </w:tcPr>
          <w:p w14:paraId="49D9FE1D" w14:textId="77777777" w:rsidR="00402C5F" w:rsidRDefault="00402C5F" w:rsidP="00B72B88">
            <w:pPr>
              <w:pStyle w:val="Date"/>
              <w:spacing w:after="40"/>
            </w:pPr>
            <w:r>
              <w:t>24</w:t>
            </w:r>
          </w:p>
        </w:tc>
        <w:tc>
          <w:tcPr>
            <w:tcW w:w="2060" w:type="dxa"/>
          </w:tcPr>
          <w:p w14:paraId="4AF6875C" w14:textId="77777777" w:rsidR="00402C5F" w:rsidRDefault="00402C5F" w:rsidP="00B72B88">
            <w:pPr>
              <w:pStyle w:val="Date"/>
              <w:spacing w:after="40"/>
            </w:pPr>
            <w:r>
              <w:t>25</w:t>
            </w:r>
          </w:p>
        </w:tc>
        <w:tc>
          <w:tcPr>
            <w:tcW w:w="2057" w:type="dxa"/>
          </w:tcPr>
          <w:p w14:paraId="6EB3B2AE" w14:textId="77777777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=C10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=C10 </w:instrText>
            </w:r>
            <w:r>
              <w:fldChar w:fldCharType="separate"/>
            </w:r>
            <w:r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MonthEnd2 \@ d </w:instrText>
            </w:r>
            <w:r>
              <w:fldChar w:fldCharType="separate"/>
            </w:r>
            <w:r>
              <w:instrText>29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=C10+1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fldChar w:fldCharType="end"/>
            </w:r>
            <w:r>
              <w:t>26</w:t>
            </w:r>
          </w:p>
        </w:tc>
        <w:tc>
          <w:tcPr>
            <w:tcW w:w="2060" w:type="dxa"/>
          </w:tcPr>
          <w:p w14:paraId="7EDAAA61" w14:textId="4D27B748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=D10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=D10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MonthEnd2 \@ d </w:instrText>
            </w:r>
            <w:r>
              <w:fldChar w:fldCharType="separate"/>
            </w:r>
            <w:r>
              <w:instrText>29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=D10+1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  <w:r>
              <w:t>27</w:t>
            </w:r>
          </w:p>
        </w:tc>
        <w:tc>
          <w:tcPr>
            <w:tcW w:w="2060" w:type="dxa"/>
          </w:tcPr>
          <w:p w14:paraId="25C73E1B" w14:textId="6E4C8CCD" w:rsidR="00402C5F" w:rsidRDefault="009D3048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1200" behindDoc="0" locked="0" layoutInCell="1" allowOverlap="1" wp14:anchorId="60186009" wp14:editId="7DE62DC7">
                      <wp:simplePos x="0" y="0"/>
                      <wp:positionH relativeFrom="column">
                        <wp:posOffset>77470</wp:posOffset>
                      </wp:positionH>
                      <wp:positionV relativeFrom="paragraph">
                        <wp:posOffset>280670</wp:posOffset>
                      </wp:positionV>
                      <wp:extent cx="2442845" cy="542925"/>
                      <wp:effectExtent l="0" t="0" r="14605" b="28575"/>
                      <wp:wrapNone/>
                      <wp:docPr id="10691212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542925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14:paraId="5B3DED4A" w14:textId="77777777" w:rsidR="00FF30A7" w:rsidRPr="00FF30A7" w:rsidRDefault="00FF30A7" w:rsidP="00FF30A7">
                                  <w:pPr>
                                    <w:pStyle w:val="Date"/>
                                    <w:shd w:val="clear" w:color="auto" w:fill="EE0000"/>
                                    <w:spacing w:after="4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F30A7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DISTRICT MEETING</w:t>
                                  </w:r>
                                </w:p>
                                <w:p w14:paraId="71C50F44" w14:textId="42FAB1A9" w:rsidR="00FF30A7" w:rsidRPr="00FF30A7" w:rsidRDefault="00FF30A7" w:rsidP="00FF30A7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t>M - 6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186009" id="_x0000_s1044" type="#_x0000_t202" style="position:absolute;margin-left:6.1pt;margin-top:22.1pt;width:192.35pt;height:42.7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" filled="f" strokeweight="1.75pt">
                      <v:textbox>
                        <w:txbxContent>
                          <w:p w14:paraId="5B3DED4A" w14:textId="77777777" w:rsidR="00FF30A7" w:rsidRPr="00FF30A7" w:rsidRDefault="00FF30A7" w:rsidP="00FF30A7">
                            <w:pPr>
                              <w:pStyle w:val="Date"/>
                              <w:shd w:val="clear" w:color="auto" w:fill="EE0000"/>
                              <w:spacing w:after="4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30A7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DISTRICT MEETING</w:t>
                            </w:r>
                          </w:p>
                          <w:p w14:paraId="71C50F44" w14:textId="42FAB1A9" w:rsidR="00FF30A7" w:rsidRPr="00FF30A7" w:rsidRDefault="00FF30A7" w:rsidP="00FF30A7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t>M - 6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02C5F">
              <w:fldChar w:fldCharType="begin"/>
            </w:r>
            <w:r w:rsidR="00402C5F">
              <w:instrText xml:space="preserve">IF </w:instrText>
            </w:r>
            <w:r w:rsidR="00402C5F">
              <w:fldChar w:fldCharType="begin"/>
            </w:r>
            <w:r w:rsidR="00402C5F">
              <w:instrText xml:space="preserve"> =E10</w:instrText>
            </w:r>
            <w:r w:rsidR="00402C5F">
              <w:fldChar w:fldCharType="separate"/>
            </w:r>
            <w:r w:rsidR="00402C5F">
              <w:rPr>
                <w:noProof/>
              </w:rPr>
              <w:instrText>0</w:instrText>
            </w:r>
            <w:r w:rsidR="00402C5F">
              <w:fldChar w:fldCharType="end"/>
            </w:r>
            <w:r w:rsidR="00402C5F">
              <w:instrText xml:space="preserve"> = 0,"" </w:instrText>
            </w:r>
            <w:r w:rsidR="00402C5F">
              <w:fldChar w:fldCharType="begin"/>
            </w:r>
            <w:r w:rsidR="00402C5F">
              <w:instrText xml:space="preserve"> IF </w:instrText>
            </w:r>
            <w:r w:rsidR="00402C5F">
              <w:fldChar w:fldCharType="begin"/>
            </w:r>
            <w:r w:rsidR="00402C5F">
              <w:instrText xml:space="preserve"> =E10 </w:instrText>
            </w:r>
            <w:r w:rsidR="00402C5F">
              <w:fldChar w:fldCharType="separate"/>
            </w:r>
            <w:r w:rsidR="00402C5F">
              <w:rPr>
                <w:noProof/>
              </w:rPr>
              <w:instrText>30</w:instrText>
            </w:r>
            <w:r w:rsidR="00402C5F">
              <w:fldChar w:fldCharType="end"/>
            </w:r>
            <w:r w:rsidR="00402C5F">
              <w:instrText xml:space="preserve">  &lt; </w:instrText>
            </w:r>
            <w:r w:rsidR="00402C5F">
              <w:fldChar w:fldCharType="begin"/>
            </w:r>
            <w:r w:rsidR="00402C5F">
              <w:instrText xml:space="preserve"> DocVariable MonthEnd2 \@ d </w:instrText>
            </w:r>
            <w:r w:rsidR="00402C5F">
              <w:fldChar w:fldCharType="separate"/>
            </w:r>
            <w:r w:rsidR="00402C5F">
              <w:instrText>31</w:instrText>
            </w:r>
            <w:r w:rsidR="00402C5F">
              <w:fldChar w:fldCharType="end"/>
            </w:r>
            <w:r w:rsidR="00402C5F">
              <w:instrText xml:space="preserve">  </w:instrText>
            </w:r>
            <w:r w:rsidR="00402C5F">
              <w:fldChar w:fldCharType="begin"/>
            </w:r>
            <w:r w:rsidR="00402C5F">
              <w:instrText xml:space="preserve"> =E10+1 </w:instrText>
            </w:r>
            <w:r w:rsidR="00402C5F">
              <w:fldChar w:fldCharType="separate"/>
            </w:r>
            <w:r w:rsidR="00402C5F">
              <w:rPr>
                <w:noProof/>
              </w:rPr>
              <w:instrText>31</w:instrText>
            </w:r>
            <w:r w:rsidR="00402C5F">
              <w:fldChar w:fldCharType="end"/>
            </w:r>
            <w:r w:rsidR="00402C5F">
              <w:instrText xml:space="preserve"> "" </w:instrText>
            </w:r>
            <w:r w:rsidR="00402C5F">
              <w:fldChar w:fldCharType="separate"/>
            </w:r>
            <w:r w:rsidR="00402C5F">
              <w:rPr>
                <w:noProof/>
              </w:rPr>
              <w:instrText>31</w:instrText>
            </w:r>
            <w:r w:rsidR="00402C5F">
              <w:fldChar w:fldCharType="end"/>
            </w:r>
            <w:r w:rsidR="00402C5F">
              <w:fldChar w:fldCharType="end"/>
            </w:r>
            <w:r w:rsidR="00402C5F">
              <w:t>28</w:t>
            </w:r>
          </w:p>
        </w:tc>
        <w:tc>
          <w:tcPr>
            <w:tcW w:w="2057" w:type="dxa"/>
          </w:tcPr>
          <w:p w14:paraId="67A656D1" w14:textId="083181C8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=F10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=F10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MonthEnd2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=F10+1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</w:tr>
    </w:tbl>
    <w:p w14:paraId="635BA29B" w14:textId="6B8AFAF1" w:rsidR="00402C5F" w:rsidRDefault="00402C5F" w:rsidP="00402C5F">
      <w:pPr>
        <w:pStyle w:val="MonthYear"/>
      </w:pPr>
      <w:r>
        <w:rPr>
          <w:noProof/>
        </w:rPr>
        <w:drawing>
          <wp:anchor distT="0" distB="0" distL="114300" distR="114300" simplePos="0" relativeHeight="252029952" behindDoc="1" locked="0" layoutInCell="1" allowOverlap="1" wp14:anchorId="623B8EE5" wp14:editId="75310AA2">
            <wp:simplePos x="0" y="0"/>
            <wp:positionH relativeFrom="column">
              <wp:posOffset>6586855</wp:posOffset>
            </wp:positionH>
            <wp:positionV relativeFrom="page">
              <wp:posOffset>451485</wp:posOffset>
            </wp:positionV>
            <wp:extent cx="1645920" cy="2514600"/>
            <wp:effectExtent l="228600" t="228600" r="220980" b="228600"/>
            <wp:wrapNone/>
            <wp:docPr id="319" name="Picture 319" descr="A lion sitting on a ru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lion sitting on a rug&#10;&#10;Description automatically generated with low confidence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29" t="8632" r="16182" b="8917"/>
                    <a:stretch/>
                  </pic:blipFill>
                  <pic:spPr bwMode="auto">
                    <a:xfrm>
                      <a:off x="0" y="0"/>
                      <a:ext cx="1645920" cy="2514600"/>
                    </a:xfrm>
                    <a:prstGeom prst="rect">
                      <a:avLst/>
                    </a:prstGeom>
                    <a:ln w="228600" cap="sq" cmpd="thickThin" algn="ctr">
                      <a:solidFill>
                        <a:srgbClr val="C19859">
                          <a:lumMod val="5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060E62E0" wp14:editId="5338D53B">
                <wp:simplePos x="0" y="0"/>
                <wp:positionH relativeFrom="column">
                  <wp:posOffset>6350</wp:posOffset>
                </wp:positionH>
                <wp:positionV relativeFrom="paragraph">
                  <wp:posOffset>448945</wp:posOffset>
                </wp:positionV>
                <wp:extent cx="5575935" cy="1828800"/>
                <wp:effectExtent l="0" t="0" r="0" b="6350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593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507EC3" w14:textId="77777777" w:rsidR="00402C5F" w:rsidRPr="00E7034A" w:rsidRDefault="00402C5F" w:rsidP="00402C5F">
                            <w:pPr>
                              <w:pStyle w:val="MonthYear"/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034A"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“The Crusader”</w:t>
                            </w:r>
                            <w:r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7034A"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By Holly Tilley</w:t>
                            </w:r>
                          </w:p>
                          <w:p w14:paraId="251BE1C9" w14:textId="77777777" w:rsidR="00402C5F" w:rsidRPr="00E7034A" w:rsidRDefault="00402C5F" w:rsidP="00402C5F">
                            <w:pPr>
                              <w:pStyle w:val="MonthYear"/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034A"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“The Monarch”</w:t>
                            </w:r>
                          </w:p>
                          <w:p w14:paraId="39B19D35" w14:textId="77777777" w:rsidR="00402C5F" w:rsidRDefault="00402C5F" w:rsidP="00402C5F">
                            <w:pPr>
                              <w:pStyle w:val="MonthYear"/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034A"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By Phillip Crowe</w:t>
                            </w:r>
                          </w:p>
                          <w:p w14:paraId="6DE8D524" w14:textId="77777777" w:rsidR="00402C5F" w:rsidRDefault="00402C5F" w:rsidP="00402C5F">
                            <w:pPr>
                              <w:pStyle w:val="MonthYear"/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“Fab Lion”</w:t>
                            </w:r>
                          </w:p>
                          <w:p w14:paraId="1845AC95" w14:textId="77777777" w:rsidR="00402C5F" w:rsidRPr="00E7034A" w:rsidRDefault="00402C5F" w:rsidP="00402C5F">
                            <w:pPr>
                              <w:pStyle w:val="MonthYear"/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By Dr. Fab Anbar</w:t>
                            </w:r>
                          </w:p>
                          <w:p w14:paraId="43FA9630" w14:textId="77777777" w:rsidR="00402C5F" w:rsidRPr="00E7034A" w:rsidRDefault="00402C5F" w:rsidP="00402C5F">
                            <w:pPr>
                              <w:pStyle w:val="MonthYear"/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034A"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Make great gifts,</w:t>
                            </w:r>
                            <w:r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7034A"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fit every décor</w:t>
                            </w:r>
                          </w:p>
                          <w:p w14:paraId="7F6082E7" w14:textId="77777777" w:rsidR="00402C5F" w:rsidRPr="00E7034A" w:rsidRDefault="00402C5F" w:rsidP="00402C5F">
                            <w:pPr>
                              <w:pStyle w:val="MonthYear"/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034A"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help Mid-South</w:t>
                            </w:r>
                          </w:p>
                          <w:p w14:paraId="348AE575" w14:textId="77777777" w:rsidR="00402C5F" w:rsidRPr="00E7034A" w:rsidRDefault="00402C5F" w:rsidP="00402C5F">
                            <w:pPr>
                              <w:pStyle w:val="MonthYear"/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034A"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Make MIRACLES!</w:t>
                            </w:r>
                          </w:p>
                          <w:p w14:paraId="4F9197FD" w14:textId="77777777" w:rsidR="00402C5F" w:rsidRPr="00E7034A" w:rsidRDefault="00402C5F" w:rsidP="00402C5F">
                            <w:pPr>
                              <w:pStyle w:val="MonthYear"/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Georgia Pro Black" w:hAnsi="Georgia Pro Black"/>
                                <w:b/>
                                <w:noProof/>
                                <w:color w:val="000000" w:themeColor="text1"/>
                                <w:sz w:val="56"/>
                                <w:szCs w:val="5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You can also get personalized cards with this artwork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E62E0" id="Text Box 198" o:spid="_x0000_s1074" type="#_x0000_t202" style="position:absolute;left:0;text-align:left;margin-left:.5pt;margin-top:35.35pt;width:439.05pt;height:2in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" filled="f" stroked="f">
                <v:textbox style="mso-fit-shape-to-text:t">
                  <w:txbxContent>
                    <w:p w14:paraId="42507EC3" w14:textId="77777777" w:rsidR="00402C5F" w:rsidRPr="00E7034A" w:rsidRDefault="00402C5F" w:rsidP="00402C5F">
                      <w:pPr>
                        <w:pStyle w:val="MonthYear"/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034A"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“The Crusader”</w:t>
                      </w:r>
                      <w:r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7034A"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By Holly Tilley</w:t>
                      </w:r>
                    </w:p>
                    <w:p w14:paraId="251BE1C9" w14:textId="77777777" w:rsidR="00402C5F" w:rsidRPr="00E7034A" w:rsidRDefault="00402C5F" w:rsidP="00402C5F">
                      <w:pPr>
                        <w:pStyle w:val="MonthYear"/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034A"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“The Monarch”</w:t>
                      </w:r>
                    </w:p>
                    <w:p w14:paraId="39B19D35" w14:textId="77777777" w:rsidR="00402C5F" w:rsidRDefault="00402C5F" w:rsidP="00402C5F">
                      <w:pPr>
                        <w:pStyle w:val="MonthYear"/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034A"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By Phillip Crowe</w:t>
                      </w:r>
                    </w:p>
                    <w:p w14:paraId="6DE8D524" w14:textId="77777777" w:rsidR="00402C5F" w:rsidRDefault="00402C5F" w:rsidP="00402C5F">
                      <w:pPr>
                        <w:pStyle w:val="MonthYear"/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AND “Fab Lion”</w:t>
                      </w:r>
                    </w:p>
                    <w:p w14:paraId="1845AC95" w14:textId="77777777" w:rsidR="00402C5F" w:rsidRPr="00E7034A" w:rsidRDefault="00402C5F" w:rsidP="00402C5F">
                      <w:pPr>
                        <w:pStyle w:val="MonthYear"/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By Dr. Fab Anbar</w:t>
                      </w:r>
                    </w:p>
                    <w:p w14:paraId="43FA9630" w14:textId="77777777" w:rsidR="00402C5F" w:rsidRPr="00E7034A" w:rsidRDefault="00402C5F" w:rsidP="00402C5F">
                      <w:pPr>
                        <w:pStyle w:val="MonthYear"/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034A"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Make great gifts,</w:t>
                      </w:r>
                      <w:r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7034A"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fit every décor</w:t>
                      </w:r>
                    </w:p>
                    <w:p w14:paraId="7F6082E7" w14:textId="77777777" w:rsidR="00402C5F" w:rsidRPr="00E7034A" w:rsidRDefault="00402C5F" w:rsidP="00402C5F">
                      <w:pPr>
                        <w:pStyle w:val="MonthYear"/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034A"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And help Mid-South</w:t>
                      </w:r>
                    </w:p>
                    <w:p w14:paraId="348AE575" w14:textId="77777777" w:rsidR="00402C5F" w:rsidRPr="00E7034A" w:rsidRDefault="00402C5F" w:rsidP="00402C5F">
                      <w:pPr>
                        <w:pStyle w:val="MonthYear"/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7034A"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Make MIRACLES!</w:t>
                      </w:r>
                    </w:p>
                    <w:p w14:paraId="4F9197FD" w14:textId="77777777" w:rsidR="00402C5F" w:rsidRPr="00E7034A" w:rsidRDefault="00402C5F" w:rsidP="00402C5F">
                      <w:pPr>
                        <w:pStyle w:val="MonthYear"/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Georgia Pro Black" w:hAnsi="Georgia Pro Black"/>
                          <w:b/>
                          <w:noProof/>
                          <w:color w:val="000000" w:themeColor="text1"/>
                          <w:sz w:val="56"/>
                          <w:szCs w:val="5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You can also get personalized cards with this artwork</w:t>
                      </w:r>
                    </w:p>
                  </w:txbxContent>
                </v:textbox>
              </v:shape>
            </w:pict>
          </mc:Fallback>
        </mc:AlternateContent>
      </w:r>
    </w:p>
    <w:p w14:paraId="4D79ED8C" w14:textId="60312E61" w:rsidR="00402C5F" w:rsidRPr="00EA2E5C" w:rsidRDefault="00402C5F" w:rsidP="00402C5F">
      <w:pPr>
        <w:jc w:val="center"/>
        <w:rPr>
          <w:sz w:val="88"/>
          <w:szCs w:val="88"/>
        </w:rPr>
      </w:pPr>
      <w:r>
        <w:rPr>
          <w:noProof/>
        </w:rPr>
        <w:drawing>
          <wp:anchor distT="0" distB="0" distL="114300" distR="114300" simplePos="0" relativeHeight="252030976" behindDoc="1" locked="0" layoutInCell="1" allowOverlap="1" wp14:anchorId="57151EBA" wp14:editId="7571E6F4">
            <wp:simplePos x="0" y="0"/>
            <wp:positionH relativeFrom="column">
              <wp:posOffset>6474460</wp:posOffset>
            </wp:positionH>
            <wp:positionV relativeFrom="margin">
              <wp:posOffset>2987040</wp:posOffset>
            </wp:positionV>
            <wp:extent cx="1855232" cy="1600200"/>
            <wp:effectExtent l="228600" t="228600" r="221615" b="228600"/>
            <wp:wrapNone/>
            <wp:docPr id="692" name="Picture 692" descr="A picture containing text, grass, mammal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692" descr="A picture containing text, grass, mammal, outdoor&#10;&#10;Description automatically generated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0" t="2791" r="4141" b="2856"/>
                    <a:stretch/>
                  </pic:blipFill>
                  <pic:spPr bwMode="auto">
                    <a:xfrm>
                      <a:off x="0" y="0"/>
                      <a:ext cx="1855232" cy="1600200"/>
                    </a:xfrm>
                    <a:prstGeom prst="rect">
                      <a:avLst/>
                    </a:prstGeom>
                    <a:ln w="228600" cap="sq" cmpd="thickThin" algn="ctr">
                      <a:solidFill>
                        <a:srgbClr val="C19859">
                          <a:lumMod val="5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9168" behindDoc="1" locked="0" layoutInCell="1" allowOverlap="1" wp14:anchorId="6048AC16" wp14:editId="3E77C12C">
            <wp:simplePos x="0" y="0"/>
            <wp:positionH relativeFrom="column">
              <wp:posOffset>6478270</wp:posOffset>
            </wp:positionH>
            <wp:positionV relativeFrom="margin">
              <wp:posOffset>5071110</wp:posOffset>
            </wp:positionV>
            <wp:extent cx="1855232" cy="1600200"/>
            <wp:effectExtent l="228600" t="228600" r="221615" b="228600"/>
            <wp:wrapNone/>
            <wp:docPr id="310187457" name="Picture 310187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187457" name="Picture 310187457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73" b="6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232" cy="1600200"/>
                    </a:xfrm>
                    <a:prstGeom prst="rect">
                      <a:avLst/>
                    </a:prstGeom>
                    <a:ln w="228600" cap="sq" cmpd="thickThin" algn="ctr">
                      <a:solidFill>
                        <a:srgbClr val="C19859">
                          <a:lumMod val="5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 w:rsidRPr="00EA2E5C">
        <w:rPr>
          <w:sz w:val="88"/>
          <w:szCs w:val="88"/>
        </w:rPr>
        <w:t>March 202</w:t>
      </w:r>
      <w:r w:rsidR="0056761A">
        <w:rPr>
          <w:sz w:val="88"/>
          <w:szCs w:val="88"/>
        </w:rPr>
        <w:t>6</w:t>
      </w:r>
    </w:p>
    <w:tbl>
      <w:tblPr>
        <w:tblpPr w:leftFromText="180" w:rightFromText="180" w:vertAnchor="text" w:horzAnchor="margin" w:tblpY="9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March calendar"/>
      </w:tblPr>
      <w:tblGrid>
        <w:gridCol w:w="2048"/>
        <w:gridCol w:w="2054"/>
        <w:gridCol w:w="2058"/>
        <w:gridCol w:w="2056"/>
        <w:gridCol w:w="2059"/>
        <w:gridCol w:w="2059"/>
        <w:gridCol w:w="2056"/>
      </w:tblGrid>
      <w:tr w:rsidR="00402C5F" w14:paraId="2AF86BF1" w14:textId="77777777" w:rsidTr="00B72B88">
        <w:trPr>
          <w:trHeight w:val="288"/>
        </w:trPr>
        <w:tc>
          <w:tcPr>
            <w:tcW w:w="2048" w:type="dxa"/>
            <w:vAlign w:val="bottom"/>
          </w:tcPr>
          <w:p w14:paraId="599AFA83" w14:textId="77777777" w:rsidR="00402C5F" w:rsidRDefault="00402C5F" w:rsidP="00B72B88">
            <w:pPr>
              <w:pStyle w:val="Day"/>
            </w:pPr>
            <w:r>
              <w:t>Sunday</w:t>
            </w:r>
          </w:p>
        </w:tc>
        <w:tc>
          <w:tcPr>
            <w:tcW w:w="2054" w:type="dxa"/>
            <w:vAlign w:val="bottom"/>
          </w:tcPr>
          <w:p w14:paraId="29894796" w14:textId="77777777" w:rsidR="00402C5F" w:rsidRDefault="00402C5F" w:rsidP="00B72B88">
            <w:pPr>
              <w:pStyle w:val="Day"/>
            </w:pPr>
            <w:r>
              <w:t>Monday</w:t>
            </w:r>
          </w:p>
        </w:tc>
        <w:tc>
          <w:tcPr>
            <w:tcW w:w="2058" w:type="dxa"/>
            <w:vAlign w:val="bottom"/>
          </w:tcPr>
          <w:p w14:paraId="128C10B9" w14:textId="77777777" w:rsidR="00402C5F" w:rsidRDefault="00402C5F" w:rsidP="00B72B88">
            <w:pPr>
              <w:pStyle w:val="Day"/>
            </w:pPr>
            <w:r>
              <w:t>Tuesday</w:t>
            </w:r>
          </w:p>
        </w:tc>
        <w:tc>
          <w:tcPr>
            <w:tcW w:w="2056" w:type="dxa"/>
            <w:vAlign w:val="bottom"/>
          </w:tcPr>
          <w:p w14:paraId="226A4AC5" w14:textId="77777777" w:rsidR="00402C5F" w:rsidRDefault="00402C5F" w:rsidP="00B72B88">
            <w:pPr>
              <w:pStyle w:val="Day"/>
            </w:pPr>
            <w:r>
              <w:t>Wednesday</w:t>
            </w:r>
          </w:p>
        </w:tc>
        <w:tc>
          <w:tcPr>
            <w:tcW w:w="2059" w:type="dxa"/>
            <w:vAlign w:val="bottom"/>
          </w:tcPr>
          <w:p w14:paraId="62C33EEE" w14:textId="77777777" w:rsidR="00402C5F" w:rsidRDefault="00402C5F" w:rsidP="00B72B88">
            <w:pPr>
              <w:pStyle w:val="Day"/>
            </w:pPr>
            <w:r>
              <w:t>Thursday</w:t>
            </w:r>
          </w:p>
        </w:tc>
        <w:tc>
          <w:tcPr>
            <w:tcW w:w="2059" w:type="dxa"/>
            <w:vAlign w:val="bottom"/>
          </w:tcPr>
          <w:p w14:paraId="775228B8" w14:textId="77777777" w:rsidR="00402C5F" w:rsidRDefault="00402C5F" w:rsidP="00B72B88">
            <w:pPr>
              <w:pStyle w:val="Day"/>
            </w:pPr>
            <w:r>
              <w:t>Friday</w:t>
            </w:r>
          </w:p>
        </w:tc>
        <w:tc>
          <w:tcPr>
            <w:tcW w:w="2056" w:type="dxa"/>
            <w:vAlign w:val="bottom"/>
          </w:tcPr>
          <w:p w14:paraId="25F10924" w14:textId="77777777" w:rsidR="00402C5F" w:rsidRDefault="00402C5F" w:rsidP="00B72B88">
            <w:pPr>
              <w:pStyle w:val="Day"/>
            </w:pPr>
            <w:r>
              <w:t>Saturday</w:t>
            </w:r>
          </w:p>
        </w:tc>
      </w:tr>
      <w:tr w:rsidR="00402C5F" w14:paraId="0489D3DC" w14:textId="77777777" w:rsidTr="00B72B88">
        <w:trPr>
          <w:trHeight w:hRule="exact" w:val="1440"/>
        </w:trPr>
        <w:tc>
          <w:tcPr>
            <w:tcW w:w="2048" w:type="dxa"/>
          </w:tcPr>
          <w:p w14:paraId="1751C96E" w14:textId="77777777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MonthStart3 \@ dddd </w:instrText>
            </w:r>
            <w:r>
              <w:fldChar w:fldCharType="separate"/>
            </w:r>
            <w:r>
              <w:instrText>Tuesday</w:instrText>
            </w:r>
            <w:r>
              <w:fldChar w:fldCharType="end"/>
            </w:r>
            <w:r>
              <w:instrText xml:space="preserve"> = “Sunday" 1 ""</w:instrText>
            </w:r>
            <w:r>
              <w:fldChar w:fldCharType="end"/>
            </w:r>
          </w:p>
        </w:tc>
        <w:tc>
          <w:tcPr>
            <w:tcW w:w="2054" w:type="dxa"/>
          </w:tcPr>
          <w:p w14:paraId="37A94260" w14:textId="77777777" w:rsidR="00402C5F" w:rsidRDefault="00402C5F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MonthStart3 \@ dddd </w:instrText>
            </w:r>
            <w:r>
              <w:fldChar w:fldCharType="separate"/>
            </w:r>
            <w:r>
              <w:instrText>Tuesday</w:instrText>
            </w:r>
            <w:r>
              <w:fldChar w:fldCharType="end"/>
            </w:r>
            <w:r>
              <w:instrText xml:space="preserve"> = “Monday"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8" w:type="dxa"/>
          </w:tcPr>
          <w:p w14:paraId="7364264D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6" w:type="dxa"/>
          </w:tcPr>
          <w:p w14:paraId="641E5879" w14:textId="0440DCD6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7B350793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3C7088A4" w14:textId="0B037DCA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6" w:type="dxa"/>
          </w:tcPr>
          <w:p w14:paraId="4436C755" w14:textId="77777777" w:rsidR="00402C5F" w:rsidRDefault="00402C5F" w:rsidP="00B72B88">
            <w:pPr>
              <w:pStyle w:val="Date"/>
              <w:spacing w:after="40"/>
            </w:pPr>
            <w:r>
              <w:t>1</w:t>
            </w:r>
          </w:p>
        </w:tc>
      </w:tr>
      <w:tr w:rsidR="00402C5F" w14:paraId="40F327C5" w14:textId="77777777" w:rsidTr="00B72B88">
        <w:trPr>
          <w:trHeight w:hRule="exact" w:val="1440"/>
        </w:trPr>
        <w:tc>
          <w:tcPr>
            <w:tcW w:w="2048" w:type="dxa"/>
          </w:tcPr>
          <w:p w14:paraId="36915971" w14:textId="77777777" w:rsidR="00402C5F" w:rsidRDefault="00402C5F" w:rsidP="00B72B88">
            <w:pPr>
              <w:pStyle w:val="Date"/>
              <w:spacing w:after="40"/>
            </w:pPr>
            <w:r>
              <w:t>2</w:t>
            </w:r>
          </w:p>
        </w:tc>
        <w:tc>
          <w:tcPr>
            <w:tcW w:w="2054" w:type="dxa"/>
          </w:tcPr>
          <w:p w14:paraId="01211893" w14:textId="77777777" w:rsidR="00402C5F" w:rsidRDefault="00402C5F" w:rsidP="00B72B88">
            <w:pPr>
              <w:pStyle w:val="Date"/>
              <w:spacing w:after="40"/>
            </w:pPr>
            <w:r>
              <w:t>3</w:t>
            </w:r>
          </w:p>
        </w:tc>
        <w:tc>
          <w:tcPr>
            <w:tcW w:w="2058" w:type="dxa"/>
          </w:tcPr>
          <w:p w14:paraId="6DB86EAE" w14:textId="45E9ED1B" w:rsidR="00402C5F" w:rsidRDefault="00402C5F" w:rsidP="00B72B88">
            <w:pPr>
              <w:pStyle w:val="Date"/>
              <w:spacing w:after="40"/>
            </w:pPr>
            <w:r>
              <w:t>4</w:t>
            </w:r>
          </w:p>
        </w:tc>
        <w:tc>
          <w:tcPr>
            <w:tcW w:w="2056" w:type="dxa"/>
          </w:tcPr>
          <w:p w14:paraId="577AFAA7" w14:textId="1E43058B" w:rsidR="00402C5F" w:rsidRDefault="00402C5F" w:rsidP="00B72B88">
            <w:pPr>
              <w:pStyle w:val="Date"/>
              <w:spacing w:after="40"/>
            </w:pPr>
            <w:r>
              <w:t>5</w:t>
            </w:r>
          </w:p>
        </w:tc>
        <w:tc>
          <w:tcPr>
            <w:tcW w:w="2059" w:type="dxa"/>
          </w:tcPr>
          <w:p w14:paraId="024B7AFB" w14:textId="77777777" w:rsidR="00402C5F" w:rsidRDefault="00402C5F" w:rsidP="00B72B88">
            <w:pPr>
              <w:pStyle w:val="Date"/>
              <w:spacing w:after="40"/>
            </w:pPr>
            <w:r>
              <w:t>6</w:t>
            </w:r>
          </w:p>
          <w:p w14:paraId="7EF5B256" w14:textId="5642D1B5" w:rsidR="00774A97" w:rsidRDefault="00774A97" w:rsidP="00774A97"/>
          <w:p w14:paraId="23EEBE33" w14:textId="6F347354" w:rsidR="00774A97" w:rsidRPr="00774A97" w:rsidRDefault="00774A97" w:rsidP="00774A97"/>
        </w:tc>
        <w:tc>
          <w:tcPr>
            <w:tcW w:w="2059" w:type="dxa"/>
          </w:tcPr>
          <w:p w14:paraId="190362BA" w14:textId="7A6C25A8" w:rsidR="00402C5F" w:rsidRDefault="00402C5F" w:rsidP="00B72B88">
            <w:pPr>
              <w:pStyle w:val="Date"/>
              <w:spacing w:after="40"/>
            </w:pPr>
            <w:r>
              <w:t>7</w:t>
            </w:r>
          </w:p>
        </w:tc>
        <w:tc>
          <w:tcPr>
            <w:tcW w:w="2056" w:type="dxa"/>
          </w:tcPr>
          <w:p w14:paraId="31EF35E4" w14:textId="5F03A043" w:rsidR="00402C5F" w:rsidRDefault="009D3048" w:rsidP="00B72B88">
            <w:pPr>
              <w:pStyle w:val="Date"/>
              <w:spacing w:after="40"/>
            </w:pP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164096" behindDoc="1" locked="0" layoutInCell="1" allowOverlap="1" wp14:anchorId="67CF4E8A" wp14:editId="41013D7E">
                      <wp:simplePos x="0" y="0"/>
                      <wp:positionH relativeFrom="column">
                        <wp:posOffset>153670</wp:posOffset>
                      </wp:positionH>
                      <wp:positionV relativeFrom="paragraph">
                        <wp:posOffset>60325</wp:posOffset>
                      </wp:positionV>
                      <wp:extent cx="1048385" cy="533400"/>
                      <wp:effectExtent l="0" t="0" r="18415" b="19050"/>
                      <wp:wrapNone/>
                      <wp:docPr id="179208590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8385" cy="533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C77DDC" w14:textId="7CBE777E" w:rsidR="00774A97" w:rsidRPr="00704806" w:rsidRDefault="00774A97" w:rsidP="00774A97">
                                  <w:pPr>
                                    <w:shd w:val="clear" w:color="auto" w:fill="FFFF00"/>
                                    <w:jc w:val="center"/>
                                    <w:rPr>
                                      <w:b/>
                                      <w:bCs/>
                                      <w:color w:val="EE0000"/>
                                      <w:sz w:val="18"/>
                                      <w:szCs w:val="18"/>
                                    </w:rPr>
                                  </w:pPr>
                                  <w:r w:rsidRPr="00704806">
                                    <w:rPr>
                                      <w:b/>
                                      <w:bCs/>
                                      <w:color w:val="EE0000"/>
                                      <w:sz w:val="18"/>
                                      <w:szCs w:val="18"/>
                                    </w:rPr>
                                    <w:t>THIRD QUARTERLY MEETING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CF4E8A" id="_x0000_s1046" type="#_x0000_t202" style="position:absolute;margin-left:12.1pt;margin-top:4.75pt;width:82.55pt;height:42pt;z-index:-251152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">
                      <v:textbox>
                        <w:txbxContent>
                          <w:p w14:paraId="32C77DDC" w14:textId="7CBE777E" w:rsidR="00774A97" w:rsidRPr="00704806" w:rsidRDefault="00774A97" w:rsidP="00774A97">
                            <w:pPr>
                              <w:shd w:val="clear" w:color="auto" w:fill="FFFF00"/>
                              <w:jc w:val="center"/>
                              <w:rPr>
                                <w:b/>
                                <w:bCs/>
                                <w:color w:val="EE0000"/>
                                <w:sz w:val="18"/>
                                <w:szCs w:val="18"/>
                              </w:rPr>
                            </w:pPr>
                            <w:r w:rsidRPr="00704806">
                              <w:rPr>
                                <w:b/>
                                <w:bCs/>
                                <w:color w:val="EE0000"/>
                                <w:sz w:val="18"/>
                                <w:szCs w:val="18"/>
                              </w:rPr>
                              <w:t>THIRD QUARTERLY MEETING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F30A7"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188672" behindDoc="1" locked="0" layoutInCell="1" allowOverlap="1" wp14:anchorId="6E5E9F85" wp14:editId="416861E9">
                      <wp:simplePos x="0" y="0"/>
                      <wp:positionH relativeFrom="column">
                        <wp:posOffset>-1271270</wp:posOffset>
                      </wp:positionH>
                      <wp:positionV relativeFrom="paragraph">
                        <wp:posOffset>604520</wp:posOffset>
                      </wp:positionV>
                      <wp:extent cx="2391410" cy="281305"/>
                      <wp:effectExtent l="0" t="0" r="27940" b="23495"/>
                      <wp:wrapNone/>
                      <wp:docPr id="29249865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91410" cy="2813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22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ACDE12" w14:textId="77777777" w:rsidR="00704806" w:rsidRPr="00704806" w:rsidRDefault="00704806" w:rsidP="00704806">
                                  <w:pPr>
                                    <w:shd w:val="clear" w:color="auto" w:fill="EE0000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4806"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DISTRICT MEETING  M-7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5E9F85" id="_x0000_s1047" type="#_x0000_t202" style="position:absolute;margin-left:-100.1pt;margin-top:47.6pt;width:188.3pt;height:22.15pt;z-index:-25112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" strokeweight="1.75pt">
                      <v:textbox>
                        <w:txbxContent>
                          <w:p w14:paraId="79ACDE12" w14:textId="77777777" w:rsidR="00704806" w:rsidRPr="00704806" w:rsidRDefault="00704806" w:rsidP="00704806">
                            <w:pPr>
                              <w:shd w:val="clear" w:color="auto" w:fill="EE0000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704806">
                              <w:rPr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</w:rPr>
                              <w:t>DISTRICT MEETING  M-7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02C5F">
              <w:t>8</w:t>
            </w:r>
          </w:p>
        </w:tc>
      </w:tr>
      <w:tr w:rsidR="00402C5F" w14:paraId="7E7AB3A1" w14:textId="77777777" w:rsidTr="00B72B88">
        <w:trPr>
          <w:trHeight w:hRule="exact" w:val="1440"/>
        </w:trPr>
        <w:tc>
          <w:tcPr>
            <w:tcW w:w="2048" w:type="dxa"/>
          </w:tcPr>
          <w:p w14:paraId="4B499665" w14:textId="77777777" w:rsidR="00402C5F" w:rsidRDefault="00402C5F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41216" behindDoc="1" locked="0" layoutInCell="1" allowOverlap="1" wp14:anchorId="2978DEB8" wp14:editId="133A7D4B">
                  <wp:simplePos x="0" y="0"/>
                  <wp:positionH relativeFrom="page">
                    <wp:posOffset>381635</wp:posOffset>
                  </wp:positionH>
                  <wp:positionV relativeFrom="margin">
                    <wp:posOffset>140335</wp:posOffset>
                  </wp:positionV>
                  <wp:extent cx="744220" cy="617220"/>
                  <wp:effectExtent l="76200" t="76200" r="132080" b="125730"/>
                  <wp:wrapNone/>
                  <wp:docPr id="686" name="Picture 686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Picture 686" descr="A picture containing diagram&#10;&#10;Description automatically generated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2" r="43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61722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9</w:t>
            </w:r>
          </w:p>
        </w:tc>
        <w:tc>
          <w:tcPr>
            <w:tcW w:w="2054" w:type="dxa"/>
          </w:tcPr>
          <w:p w14:paraId="611B74C2" w14:textId="77777777" w:rsidR="00402C5F" w:rsidRDefault="00402C5F" w:rsidP="00B72B88">
            <w:pPr>
              <w:pStyle w:val="Date"/>
              <w:spacing w:after="40"/>
            </w:pPr>
            <w:r>
              <w:t>10</w:t>
            </w:r>
          </w:p>
        </w:tc>
        <w:tc>
          <w:tcPr>
            <w:tcW w:w="2058" w:type="dxa"/>
          </w:tcPr>
          <w:p w14:paraId="755B2F09" w14:textId="1E277EDD" w:rsidR="00402C5F" w:rsidRDefault="00402C5F" w:rsidP="00B72B88">
            <w:pPr>
              <w:pStyle w:val="Date"/>
              <w:spacing w:after="40"/>
            </w:pPr>
            <w:r>
              <w:t>11</w:t>
            </w:r>
          </w:p>
        </w:tc>
        <w:tc>
          <w:tcPr>
            <w:tcW w:w="2056" w:type="dxa"/>
          </w:tcPr>
          <w:p w14:paraId="46285013" w14:textId="1AE7B9C0" w:rsidR="00402C5F" w:rsidRDefault="00402C5F" w:rsidP="00B72B88">
            <w:pPr>
              <w:pStyle w:val="Date"/>
              <w:spacing w:after="40"/>
            </w:pPr>
            <w:r>
              <w:t>12</w:t>
            </w:r>
          </w:p>
        </w:tc>
        <w:tc>
          <w:tcPr>
            <w:tcW w:w="2059" w:type="dxa"/>
          </w:tcPr>
          <w:p w14:paraId="1394C0A5" w14:textId="3A1691A4" w:rsidR="00402C5F" w:rsidRDefault="00402C5F" w:rsidP="00B72B88">
            <w:pPr>
              <w:pStyle w:val="Date"/>
              <w:spacing w:after="40"/>
            </w:pPr>
            <w:r>
              <w:t>13</w:t>
            </w:r>
          </w:p>
        </w:tc>
        <w:tc>
          <w:tcPr>
            <w:tcW w:w="2059" w:type="dxa"/>
          </w:tcPr>
          <w:p w14:paraId="4CAF4851" w14:textId="65A7177B" w:rsidR="00402C5F" w:rsidRDefault="00FF30A7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3248" behindDoc="0" locked="0" layoutInCell="1" allowOverlap="1" wp14:anchorId="418F226C" wp14:editId="6556A1C7">
                      <wp:simplePos x="0" y="0"/>
                      <wp:positionH relativeFrom="column">
                        <wp:posOffset>69850</wp:posOffset>
                      </wp:positionH>
                      <wp:positionV relativeFrom="paragraph">
                        <wp:posOffset>245745</wp:posOffset>
                      </wp:positionV>
                      <wp:extent cx="2442845" cy="609600"/>
                      <wp:effectExtent l="0" t="0" r="14605" b="19050"/>
                      <wp:wrapNone/>
                      <wp:docPr id="1062219233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609600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14:paraId="7A21071C" w14:textId="77777777" w:rsidR="00FF30A7" w:rsidRPr="00FF30A7" w:rsidRDefault="00FF30A7" w:rsidP="00FF30A7">
                                  <w:pPr>
                                    <w:pStyle w:val="Date"/>
                                    <w:shd w:val="clear" w:color="auto" w:fill="EE0000"/>
                                    <w:spacing w:after="4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F30A7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DISTRICT MEETING</w:t>
                                  </w:r>
                                </w:p>
                                <w:p w14:paraId="601AA94B" w14:textId="7478EDD7" w:rsidR="00FF30A7" w:rsidRPr="00FF30A7" w:rsidRDefault="00FF30A7" w:rsidP="00FF30A7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t>M - 4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8F226C" id="_x0000_s1048" type="#_x0000_t202" style="position:absolute;margin-left:5.5pt;margin-top:19.35pt;width:192.35pt;height:48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" filled="f" strokeweight="1.75pt">
                      <v:textbox>
                        <w:txbxContent>
                          <w:p w14:paraId="7A21071C" w14:textId="77777777" w:rsidR="00FF30A7" w:rsidRPr="00FF30A7" w:rsidRDefault="00FF30A7" w:rsidP="00FF30A7">
                            <w:pPr>
                              <w:pStyle w:val="Date"/>
                              <w:shd w:val="clear" w:color="auto" w:fill="EE0000"/>
                              <w:spacing w:after="4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30A7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DISTRICT MEETING</w:t>
                            </w:r>
                          </w:p>
                          <w:p w14:paraId="601AA94B" w14:textId="7478EDD7" w:rsidR="00FF30A7" w:rsidRPr="00FF30A7" w:rsidRDefault="00FF30A7" w:rsidP="00FF30A7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t>M - 4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02C5F">
              <w:t>14</w:t>
            </w:r>
          </w:p>
        </w:tc>
        <w:tc>
          <w:tcPr>
            <w:tcW w:w="2056" w:type="dxa"/>
          </w:tcPr>
          <w:p w14:paraId="7B76251D" w14:textId="0EED7D13" w:rsidR="00402C5F" w:rsidRDefault="00402C5F" w:rsidP="00B72B88">
            <w:pPr>
              <w:pStyle w:val="Date"/>
              <w:spacing w:after="40"/>
            </w:pPr>
            <w:r>
              <w:t>15</w:t>
            </w:r>
          </w:p>
        </w:tc>
      </w:tr>
      <w:tr w:rsidR="00402C5F" w14:paraId="0E79BCD3" w14:textId="77777777" w:rsidTr="00B72B88">
        <w:trPr>
          <w:trHeight w:hRule="exact" w:val="1440"/>
        </w:trPr>
        <w:tc>
          <w:tcPr>
            <w:tcW w:w="2048" w:type="dxa"/>
          </w:tcPr>
          <w:p w14:paraId="444A2F7C" w14:textId="77777777" w:rsidR="00402C5F" w:rsidRDefault="00402C5F" w:rsidP="00B72B88">
            <w:pPr>
              <w:pStyle w:val="Date"/>
              <w:spacing w:after="40"/>
            </w:pPr>
            <w:r>
              <w:t>16</w:t>
            </w:r>
          </w:p>
        </w:tc>
        <w:tc>
          <w:tcPr>
            <w:tcW w:w="2054" w:type="dxa"/>
          </w:tcPr>
          <w:p w14:paraId="6D0C7598" w14:textId="77777777" w:rsidR="00402C5F" w:rsidRDefault="00402C5F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42240" behindDoc="1" locked="0" layoutInCell="1" allowOverlap="1" wp14:anchorId="6240E812" wp14:editId="45E56496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160020</wp:posOffset>
                  </wp:positionV>
                  <wp:extent cx="868680" cy="650875"/>
                  <wp:effectExtent l="57150" t="57150" r="121920" b="111125"/>
                  <wp:wrapNone/>
                  <wp:docPr id="672" name="Picture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_Patricks_Day_Comp_Ent_by_EricOCoc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680" cy="650875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008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17</w:t>
            </w:r>
          </w:p>
        </w:tc>
        <w:tc>
          <w:tcPr>
            <w:tcW w:w="2058" w:type="dxa"/>
          </w:tcPr>
          <w:p w14:paraId="12084859" w14:textId="0C5912F7" w:rsidR="00402C5F" w:rsidRDefault="00402C5F" w:rsidP="00B72B88">
            <w:pPr>
              <w:pStyle w:val="Date"/>
              <w:spacing w:after="40"/>
            </w:pPr>
            <w:r>
              <w:t>18</w:t>
            </w:r>
          </w:p>
        </w:tc>
        <w:tc>
          <w:tcPr>
            <w:tcW w:w="2056" w:type="dxa"/>
          </w:tcPr>
          <w:p w14:paraId="62CC492F" w14:textId="3A3A0C0F" w:rsidR="00402C5F" w:rsidRDefault="00402C5F" w:rsidP="00B72B88">
            <w:pPr>
              <w:pStyle w:val="Date"/>
              <w:spacing w:after="40"/>
            </w:pPr>
            <w:r>
              <w:t>19</w:t>
            </w:r>
          </w:p>
        </w:tc>
        <w:tc>
          <w:tcPr>
            <w:tcW w:w="2059" w:type="dxa"/>
          </w:tcPr>
          <w:p w14:paraId="52207B85" w14:textId="2141CF45" w:rsidR="00402C5F" w:rsidRDefault="00402C5F" w:rsidP="00B72B88">
            <w:pPr>
              <w:pStyle w:val="Date"/>
              <w:spacing w:after="40"/>
            </w:pPr>
            <w:r>
              <w:t>20</w:t>
            </w:r>
          </w:p>
        </w:tc>
        <w:tc>
          <w:tcPr>
            <w:tcW w:w="2059" w:type="dxa"/>
          </w:tcPr>
          <w:p w14:paraId="432F894A" w14:textId="679278C0" w:rsidR="00402C5F" w:rsidRDefault="00FF30A7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5296" behindDoc="0" locked="0" layoutInCell="1" allowOverlap="1" wp14:anchorId="15F5B6DB" wp14:editId="4720BAB2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245745</wp:posOffset>
                      </wp:positionV>
                      <wp:extent cx="2442845" cy="609600"/>
                      <wp:effectExtent l="0" t="0" r="14605" b="19050"/>
                      <wp:wrapNone/>
                      <wp:docPr id="1837250763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609600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14:paraId="6681DA49" w14:textId="77777777" w:rsidR="00FF30A7" w:rsidRPr="00FF30A7" w:rsidRDefault="00FF30A7" w:rsidP="00FF30A7">
                                  <w:pPr>
                                    <w:pStyle w:val="Date"/>
                                    <w:shd w:val="clear" w:color="auto" w:fill="EE0000"/>
                                    <w:spacing w:after="4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F30A7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22"/>
                                      <w:szCs w:val="22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DISTRICT MEETING</w:t>
                                  </w:r>
                                </w:p>
                                <w:p w14:paraId="1EA0014E" w14:textId="692830ED" w:rsidR="00FF30A7" w:rsidRPr="00FF30A7" w:rsidRDefault="00FF30A7" w:rsidP="00FF30A7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t>M-2 &amp; M-3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F5B6DB" id="_x0000_s1049" type="#_x0000_t202" style="position:absolute;margin-left:4.6pt;margin-top:19.35pt;width:192.35pt;height:48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" filled="f" strokeweight="1.75pt">
                      <v:textbox>
                        <w:txbxContent>
                          <w:p w14:paraId="6681DA49" w14:textId="77777777" w:rsidR="00FF30A7" w:rsidRPr="00FF30A7" w:rsidRDefault="00FF30A7" w:rsidP="00FF30A7">
                            <w:pPr>
                              <w:pStyle w:val="Date"/>
                              <w:shd w:val="clear" w:color="auto" w:fill="EE0000"/>
                              <w:spacing w:after="4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30A7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2"/>
                                <w:szCs w:val="2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DISTRICT MEETING</w:t>
                            </w:r>
                          </w:p>
                          <w:p w14:paraId="1EA0014E" w14:textId="692830ED" w:rsidR="00FF30A7" w:rsidRPr="00FF30A7" w:rsidRDefault="00FF30A7" w:rsidP="00FF30A7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t>M-2 &amp; M-3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02C5F">
              <w:t>21</w:t>
            </w:r>
          </w:p>
        </w:tc>
        <w:tc>
          <w:tcPr>
            <w:tcW w:w="2056" w:type="dxa"/>
          </w:tcPr>
          <w:p w14:paraId="11B2ABE9" w14:textId="04552C4C" w:rsidR="00402C5F" w:rsidRDefault="00402C5F" w:rsidP="00B72B88">
            <w:pPr>
              <w:pStyle w:val="Date"/>
              <w:spacing w:after="40"/>
            </w:pPr>
            <w:r>
              <w:t>22</w:t>
            </w:r>
          </w:p>
        </w:tc>
      </w:tr>
      <w:tr w:rsidR="00402C5F" w14:paraId="6C88A5B0" w14:textId="77777777" w:rsidTr="00B72B88">
        <w:trPr>
          <w:trHeight w:hRule="exact" w:val="1440"/>
        </w:trPr>
        <w:tc>
          <w:tcPr>
            <w:tcW w:w="2048" w:type="dxa"/>
          </w:tcPr>
          <w:p w14:paraId="6F4DA073" w14:textId="77777777" w:rsidR="00402C5F" w:rsidRDefault="00402C5F" w:rsidP="00B72B88">
            <w:pPr>
              <w:pStyle w:val="Date"/>
              <w:spacing w:after="40"/>
            </w:pPr>
            <w:r>
              <w:t>23</w:t>
            </w:r>
          </w:p>
        </w:tc>
        <w:tc>
          <w:tcPr>
            <w:tcW w:w="2054" w:type="dxa"/>
          </w:tcPr>
          <w:p w14:paraId="101145A7" w14:textId="09CCD01C" w:rsidR="00402C5F" w:rsidRDefault="00402C5F" w:rsidP="00B72B88">
            <w:pPr>
              <w:pStyle w:val="Date"/>
              <w:spacing w:after="40"/>
            </w:pPr>
            <w:r>
              <w:t>24</w:t>
            </w:r>
          </w:p>
        </w:tc>
        <w:tc>
          <w:tcPr>
            <w:tcW w:w="2058" w:type="dxa"/>
          </w:tcPr>
          <w:p w14:paraId="01A9E479" w14:textId="550D238B" w:rsidR="00402C5F" w:rsidRDefault="00402C5F" w:rsidP="00B72B88">
            <w:pPr>
              <w:pStyle w:val="Date"/>
              <w:spacing w:after="40"/>
            </w:pPr>
            <w:r>
              <w:t>25</w:t>
            </w:r>
          </w:p>
        </w:tc>
        <w:tc>
          <w:tcPr>
            <w:tcW w:w="2056" w:type="dxa"/>
          </w:tcPr>
          <w:p w14:paraId="6DAEB066" w14:textId="789FFBAE" w:rsidR="00402C5F" w:rsidRDefault="00402C5F" w:rsidP="00B72B88">
            <w:pPr>
              <w:pStyle w:val="Date"/>
              <w:spacing w:after="40"/>
            </w:pPr>
            <w:r>
              <w:t>26</w:t>
            </w:r>
          </w:p>
        </w:tc>
        <w:tc>
          <w:tcPr>
            <w:tcW w:w="2059" w:type="dxa"/>
          </w:tcPr>
          <w:p w14:paraId="61B22CF8" w14:textId="66897AEF" w:rsidR="00402C5F" w:rsidRDefault="00402C5F" w:rsidP="00B72B88">
            <w:pPr>
              <w:pStyle w:val="Date"/>
              <w:spacing w:after="40"/>
            </w:pPr>
            <w:r>
              <w:t>27</w:t>
            </w:r>
          </w:p>
        </w:tc>
        <w:tc>
          <w:tcPr>
            <w:tcW w:w="2059" w:type="dxa"/>
          </w:tcPr>
          <w:p w14:paraId="0B740B7A" w14:textId="77777777" w:rsidR="00402C5F" w:rsidRDefault="00402C5F" w:rsidP="00B72B88">
            <w:pPr>
              <w:pStyle w:val="Date"/>
              <w:spacing w:after="40"/>
            </w:pPr>
            <w:r>
              <w:rPr>
                <w:noProof/>
              </w:rPr>
              <w:t>28</w:t>
            </w:r>
          </w:p>
        </w:tc>
        <w:tc>
          <w:tcPr>
            <w:tcW w:w="2056" w:type="dxa"/>
          </w:tcPr>
          <w:p w14:paraId="7DE8F194" w14:textId="5892A334" w:rsidR="00402C5F" w:rsidRDefault="00402C5F" w:rsidP="00B72B88">
            <w:pPr>
              <w:pStyle w:val="Date"/>
              <w:spacing w:after="40"/>
            </w:pPr>
            <w:r>
              <w:t>29</w:t>
            </w:r>
          </w:p>
        </w:tc>
      </w:tr>
      <w:tr w:rsidR="00402C5F" w14:paraId="4E533FD1" w14:textId="77777777" w:rsidTr="00B72B88">
        <w:trPr>
          <w:trHeight w:hRule="exact" w:val="1440"/>
        </w:trPr>
        <w:tc>
          <w:tcPr>
            <w:tcW w:w="2048" w:type="dxa"/>
          </w:tcPr>
          <w:p w14:paraId="51493291" w14:textId="77777777" w:rsidR="00402C5F" w:rsidRDefault="00402C5F" w:rsidP="00B72B88">
            <w:pPr>
              <w:pStyle w:val="Date"/>
              <w:spacing w:after="40"/>
            </w:pPr>
            <w:r>
              <w:t>30</w:t>
            </w:r>
          </w:p>
        </w:tc>
        <w:tc>
          <w:tcPr>
            <w:tcW w:w="2054" w:type="dxa"/>
          </w:tcPr>
          <w:p w14:paraId="0025D898" w14:textId="7078A51E" w:rsidR="00402C5F" w:rsidRDefault="00402C5F" w:rsidP="00B72B88">
            <w:pPr>
              <w:pStyle w:val="Date"/>
              <w:spacing w:after="40"/>
            </w:pPr>
            <w:r>
              <w:t>31</w:t>
            </w:r>
          </w:p>
        </w:tc>
        <w:tc>
          <w:tcPr>
            <w:tcW w:w="2058" w:type="dxa"/>
          </w:tcPr>
          <w:p w14:paraId="46F2F29F" w14:textId="1B4B19C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6" w:type="dxa"/>
          </w:tcPr>
          <w:p w14:paraId="71528877" w14:textId="77777777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064A2922" w14:textId="7FAA97E1" w:rsidR="00402C5F" w:rsidRDefault="00402C5F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6618A00B" w14:textId="729218FC" w:rsidR="00402C5F" w:rsidRPr="001A6568" w:rsidRDefault="00402C5F" w:rsidP="00B72B88">
            <w:pPr>
              <w:pStyle w:val="Date"/>
              <w:spacing w:after="40"/>
              <w:rPr>
                <w:noProof/>
              </w:rPr>
            </w:pPr>
          </w:p>
        </w:tc>
        <w:tc>
          <w:tcPr>
            <w:tcW w:w="2056" w:type="dxa"/>
          </w:tcPr>
          <w:p w14:paraId="59C0A3A8" w14:textId="08F5567C" w:rsidR="00402C5F" w:rsidRDefault="00402C5F" w:rsidP="00B72B88">
            <w:pPr>
              <w:pStyle w:val="Date"/>
              <w:spacing w:after="40"/>
            </w:pPr>
          </w:p>
        </w:tc>
      </w:tr>
    </w:tbl>
    <w:p w14:paraId="0A92C7CA" w14:textId="4D13A5A0" w:rsidR="00633763" w:rsidRDefault="00004631" w:rsidP="00633763">
      <w:pPr>
        <w:pStyle w:val="MonthYea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43616" behindDoc="1" locked="0" layoutInCell="1" allowOverlap="1" wp14:anchorId="7AC44203" wp14:editId="26EFCD87">
                <wp:simplePos x="0" y="0"/>
                <wp:positionH relativeFrom="column">
                  <wp:posOffset>427990</wp:posOffset>
                </wp:positionH>
                <wp:positionV relativeFrom="page">
                  <wp:posOffset>810260</wp:posOffset>
                </wp:positionV>
                <wp:extent cx="8580120" cy="6507480"/>
                <wp:effectExtent l="76200" t="76200" r="125730" b="140970"/>
                <wp:wrapNone/>
                <wp:docPr id="787076268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80120" cy="6507480"/>
                          <a:chOff x="0" y="0"/>
                          <a:chExt cx="8580120" cy="6507480"/>
                        </a:xfrm>
                      </wpg:grpSpPr>
                      <pic:pic xmlns:pic="http://schemas.openxmlformats.org/drawingml/2006/picture">
                        <pic:nvPicPr>
                          <pic:cNvPr id="1366141298" name="Picture 37" descr="A group of people in a room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68" r="20579" b="25021"/>
                          <a:stretch/>
                        </pic:blipFill>
                        <pic:spPr bwMode="auto">
                          <a:xfrm>
                            <a:off x="5143500" y="0"/>
                            <a:ext cx="3436620" cy="1524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954324639" name="Group 38"/>
                        <wpg:cNvGrpSpPr/>
                        <wpg:grpSpPr>
                          <a:xfrm>
                            <a:off x="0" y="1295400"/>
                            <a:ext cx="8248650" cy="5212080"/>
                            <a:chOff x="0" y="0"/>
                            <a:chExt cx="8741428" cy="6089069"/>
                          </a:xfrm>
                        </wpg:grpSpPr>
                        <pic:pic xmlns:pic="http://schemas.openxmlformats.org/drawingml/2006/picture">
                          <pic:nvPicPr>
                            <pic:cNvPr id="675365557" name="Picture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8227" b="1822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811520" cy="2576830"/>
                            </a:xfrm>
                            <a:prstGeom prst="rect">
                              <a:avLst/>
                            </a:prstGeom>
                            <a:ln w="38100" cap="sq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srgbClr val="000000">
                                  <a:alpha val="43000"/>
                                </a:srgb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91830110" name="Picture 3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74" b="38143"/>
                            <a:stretch/>
                          </pic:blipFill>
                          <pic:spPr bwMode="auto">
                            <a:xfrm rot="564929">
                              <a:off x="5662948" y="86932"/>
                              <a:ext cx="3078480" cy="3550920"/>
                            </a:xfrm>
                            <a:prstGeom prst="rect">
                              <a:avLst/>
                            </a:prstGeom>
                            <a:ln w="38100" cap="sq" cmpd="sng" algn="ctr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type="none" w="med" len="med"/>
                              <a:tailEnd type="none" w="med" len="med"/>
                              <a:extLst>
                                <a:ext uri="{C807C97D-BFC1-408E-A445-0C87EB9F89A2}">
                                  <ask:lineSketchStyleProps xmlns:ask="http://schemas.microsoft.com/office/drawing/2018/sketchyshapes" sd="0"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/>
                                    </a:custGeom>
                                    <ask:type/>
                                  </ask:lineSketchStyleProps>
                                </a:ext>
                              </a:extLst>
                            </a:ln>
                            <a:effectLst>
                              <a:outerShdw blurRad="50800" dist="38100" dir="2700000" algn="tl" rotWithShape="0">
                                <a:srgbClr val="000000">
                                  <a:alpha val="43000"/>
                                </a:srgb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80825142" name="Picture 3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838" b="35958"/>
                            <a:stretch/>
                          </pic:blipFill>
                          <pic:spPr bwMode="auto">
                            <a:xfrm rot="1171330">
                              <a:off x="717155" y="2209201"/>
                              <a:ext cx="3218180" cy="2957830"/>
                            </a:xfrm>
                            <a:prstGeom prst="rect">
                              <a:avLst/>
                            </a:prstGeom>
                            <a:ln w="38100" cap="sq" cmpd="sng" algn="ctr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type="none" w="med" len="med"/>
                              <a:tailEnd type="none" w="med" len="med"/>
                              <a:extLst>
                                <a:ext uri="{C807C97D-BFC1-408E-A445-0C87EB9F89A2}">
                                  <ask:lineSketchStyleProps xmlns:ask="http://schemas.microsoft.com/office/drawing/2018/sketchyshapes" sd="0"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/>
                                    </a:custGeom>
                                    <ask:type/>
                                  </ask:lineSketchStyleProps>
                                </a:ext>
                              </a:extLst>
                            </a:ln>
                            <a:effectLst>
                              <a:outerShdw blurRad="50800" dist="38100" dir="2700000" algn="tl" rotWithShape="0">
                                <a:srgbClr val="000000">
                                  <a:alpha val="43000"/>
                                </a:srgb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28456988" name="Picture 3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678" b="20277"/>
                            <a:stretch/>
                          </pic:blipFill>
                          <pic:spPr bwMode="auto">
                            <a:xfrm>
                              <a:off x="3786389" y="2472744"/>
                              <a:ext cx="4671060" cy="3616325"/>
                            </a:xfrm>
                            <a:prstGeom prst="rect">
                              <a:avLst/>
                            </a:prstGeom>
                            <a:ln w="38100" cap="sq" cmpd="sng" algn="ctr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 type="none" w="med" len="med"/>
                              <a:tailEnd type="none" w="med" len="med"/>
                              <a:extLst>
                                <a:ext uri="{C807C97D-BFC1-408E-A445-0C87EB9F89A2}">
                                  <ask:lineSketchStyleProps xmlns:ask="http://schemas.microsoft.com/office/drawing/2018/sketchyshapes" sd="0"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0" t="0" r="0" b="0"/>
                                      <a:pathLst/>
                                    </a:custGeom>
                                    <ask:type/>
                                  </ask:lineSketchStyleProps>
                                </a:ext>
                              </a:extLst>
                            </a:ln>
                            <a:effectLst>
                              <a:outerShdw blurRad="50800" dist="38100" dir="2700000" algn="tl" rotWithShape="0">
                                <a:srgbClr val="000000">
                                  <a:alpha val="43000"/>
                                </a:srgb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982F25" id="Group 40" o:spid="_x0000_s1026" style="position:absolute;margin-left:33.7pt;margin-top:63.8pt;width:675.6pt;height:512.4pt;z-index:-251172864;mso-position-vertical-relative:page;mso-width-relative:margin;mso-height-relative:margin" coordsize="85801,6507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9oADgQAAAEAAgADAAA/APVaKKK9&#10;Or06vTq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SilooooooopKKWiii&#10;kxRilopKKWiiikxRilopKKWiiikxRilopKKWiiikxRS0UlFLRRRSYoxS0UmKKWiiikxRilopKKWi&#10;iijFFFFJS0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">
                <v:shape id="Picture 37" o:spid="_x0000_s1027" type="#_x0000_t75" alt="A group of people in a room&#10;&#10;AI-generated content may be incorrect." style="position:absolute;left:51435;width:34366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" stroked="t" strokeweight="3pt">
                  <v:stroke endcap="square"/>
                  <v:imagedata r:id="rId119" o:title="A group of people in a room&#10;&#10;AI-generated content may be incorrect" croptop="8105f" cropbottom="16398f" cropright="13487f"/>
                  <v:shadow on="t" color="black" opacity="28180f" origin="-.5,-.5" offset=".74836mm,.74836mm"/>
                  <v:path arrowok="t"/>
                </v:shape>
                <v:group id="Group 38" o:spid="_x0000_s1028" style="position:absolute;top:12954;width:82486;height:52120" coordsize="87414,6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">
                  <v:shape id="Picture 37" o:spid="_x0000_s1029" type="#_x0000_t75" style="position:absolute;width:58115;height:25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" stroked="t" strokeweight="3pt">
                    <v:stroke endcap="square"/>
                    <v:imagedata r:id="rId120" o:title="" croptop="11945f" cropbottom="11945f"/>
                    <v:shadow on="t" color="black" opacity="28180f" origin="-.5,-.5" offset=".74836mm,.74836mm"/>
                    <v:path arrowok="t"/>
                  </v:shape>
                  <v:shape id="Picture 37" o:spid="_x0000_s1030" type="#_x0000_t75" style="position:absolute;left:56629;top:869;width:30785;height:35509;rotation:6170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" stroked="t" strokeweight="3pt">
                    <v:stroke endcap="square"/>
                    <v:imagedata r:id="rId121" o:title="" croptop="114f" cropbottom="24997f"/>
                    <v:shadow on="t" color="black" opacity="28180f" origin="-.5,-.5" offset=".74836mm,.74836mm"/>
                    <v:path arrowok="t"/>
                  </v:shape>
                  <v:shape id="Picture 37" o:spid="_x0000_s1031" type="#_x0000_t75" style="position:absolute;left:7171;top:22092;width:32182;height:29578;rotation:12794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" stroked="t" strokeweight="3pt">
                    <v:stroke endcap="square"/>
                    <v:imagedata r:id="rId122" o:title="" croptop="3826f" cropbottom="23565f"/>
                    <v:shadow on="t" color="black" opacity="28180f" origin="-.5,-.5" offset=".74836mm,.74836mm"/>
                    <v:path arrowok="t"/>
                  </v:shape>
                  <v:shape id="Picture 37" o:spid="_x0000_s1032" type="#_x0000_t75" style="position:absolute;left:37863;top:24727;width:46711;height:36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" stroked="t" strokeweight="3pt">
                    <v:stroke endcap="square"/>
                    <v:imagedata r:id="rId123" o:title="" croptop="1755f" cropbottom="13289f"/>
                    <v:shadow on="t" color="black" opacity="28180f" origin="-.5,-.5" offset=".74836mm,.74836mm"/>
                    <v:path arrowok="t"/>
                  </v:shape>
                </v:group>
                <w10:wrap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5E36E7AF" wp14:editId="58AC874A">
                <wp:simplePos x="0" y="0"/>
                <wp:positionH relativeFrom="margin">
                  <wp:posOffset>119380</wp:posOffset>
                </wp:positionH>
                <wp:positionV relativeFrom="paragraph">
                  <wp:posOffset>345440</wp:posOffset>
                </wp:positionV>
                <wp:extent cx="6226175" cy="1788795"/>
                <wp:effectExtent l="0" t="0" r="0" b="1905"/>
                <wp:wrapNone/>
                <wp:docPr id="1376552814" name="Text Box 1376552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6175" cy="1788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94562EC" w14:textId="77777777" w:rsidR="00004631" w:rsidRPr="00004631" w:rsidRDefault="00004631" w:rsidP="00004631">
                            <w:pPr>
                              <w:jc w:val="center"/>
                              <w:rPr>
                                <w:rFonts w:ascii="Impact" w:hAnsi="Impact"/>
                                <w:b/>
                                <w:color w:val="00B0F0"/>
                                <w:sz w:val="104"/>
                                <w:szCs w:val="104"/>
                                <w14:shadow w14:blurRad="50800" w14:dist="50800" w14:dir="2700000" w14:sx="100000" w14:sy="100000" w14:kx="0" w14:ky="0" w14:algn="tl">
                                  <w14:srgbClr w14:val="000000"/>
                                </w14:shadow>
                                <w14:textOutline w14:w="12700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04631">
                              <w:rPr>
                                <w:rFonts w:ascii="Impact" w:hAnsi="Impact"/>
                                <w:b/>
                                <w:color w:val="00B0F0"/>
                                <w:sz w:val="104"/>
                                <w:szCs w:val="104"/>
                                <w14:shadow w14:blurRad="50800" w14:dist="50800" w14:dir="2700000" w14:sx="100000" w14:sy="100000" w14:kx="0" w14:ky="0" w14:algn="tl">
                                  <w14:srgbClr w14:val="000000"/>
                                </w14:shadow>
                                <w14:textOutline w14:w="12700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SHOWERS  OF  SERVICE</w:t>
                            </w:r>
                          </w:p>
                          <w:p w14:paraId="05F0DA6C" w14:textId="77777777" w:rsidR="00004631" w:rsidRPr="00004631" w:rsidRDefault="00004631" w:rsidP="00004631">
                            <w:pPr>
                              <w:jc w:val="center"/>
                              <w:rPr>
                                <w:rFonts w:ascii="Impact" w:hAnsi="Impact"/>
                                <w:b/>
                                <w:color w:val="FFFF00"/>
                                <w:sz w:val="104"/>
                                <w:szCs w:val="104"/>
                                <w14:shadow w14:blurRad="50800" w14:dist="50800" w14:dir="2700000" w14:sx="100000" w14:sy="100000" w14:kx="0" w14:ky="0" w14:algn="tl">
                                  <w14:srgbClr w14:val="000000"/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04631">
                              <w:rPr>
                                <w:rFonts w:ascii="Impact" w:hAnsi="Impact"/>
                                <w:b/>
                                <w:color w:val="00B0F0"/>
                                <w:sz w:val="104"/>
                                <w:szCs w:val="104"/>
                                <w14:shadow w14:blurRad="50800" w14:dist="50800" w14:dir="2700000" w14:sx="100000" w14:sy="100000" w14:kx="0" w14:ky="0" w14:algn="tl">
                                  <w14:srgbClr w14:val="000000"/>
                                </w14:shadow>
                                <w14:textOutline w14:w="12700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  THOSE  IN  NEED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6E7AF" id="Text Box 1376552814" o:spid="_x0000_s1079" type="#_x0000_t202" style="position:absolute;left:0;text-align:left;margin-left:9.4pt;margin-top:27.2pt;width:490.25pt;height:140.85pt;z-index:25214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" filled="f" stroked="f">
                <v:textbox>
                  <w:txbxContent>
                    <w:p w14:paraId="494562EC" w14:textId="77777777" w:rsidR="00004631" w:rsidRPr="00004631" w:rsidRDefault="00004631" w:rsidP="00004631">
                      <w:pPr>
                        <w:jc w:val="center"/>
                        <w:rPr>
                          <w:rFonts w:ascii="Impact" w:hAnsi="Impact"/>
                          <w:b/>
                          <w:color w:val="00B0F0"/>
                          <w:sz w:val="104"/>
                          <w:szCs w:val="104"/>
                          <w14:shadow w14:blurRad="50800" w14:dist="50800" w14:dir="2700000" w14:sx="100000" w14:sy="100000" w14:kx="0" w14:ky="0" w14:algn="tl">
                            <w14:srgbClr w14:val="000000"/>
                          </w14:shadow>
                          <w14:textOutline w14:w="12700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04631">
                        <w:rPr>
                          <w:rFonts w:ascii="Impact" w:hAnsi="Impact"/>
                          <w:b/>
                          <w:color w:val="00B0F0"/>
                          <w:sz w:val="104"/>
                          <w:szCs w:val="104"/>
                          <w14:shadow w14:blurRad="50800" w14:dist="50800" w14:dir="2700000" w14:sx="100000" w14:sy="100000" w14:kx="0" w14:ky="0" w14:algn="tl">
                            <w14:srgbClr w14:val="000000"/>
                          </w14:shadow>
                          <w14:textOutline w14:w="12700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SHOWERS  OF  SERVICE</w:t>
                      </w:r>
                    </w:p>
                    <w:p w14:paraId="05F0DA6C" w14:textId="77777777" w:rsidR="00004631" w:rsidRPr="00004631" w:rsidRDefault="00004631" w:rsidP="00004631">
                      <w:pPr>
                        <w:jc w:val="center"/>
                        <w:rPr>
                          <w:rFonts w:ascii="Impact" w:hAnsi="Impact"/>
                          <w:b/>
                          <w:color w:val="FFFF00"/>
                          <w:sz w:val="104"/>
                          <w:szCs w:val="104"/>
                          <w14:shadow w14:blurRad="50800" w14:dist="50800" w14:dir="2700000" w14:sx="100000" w14:sy="100000" w14:kx="0" w14:ky="0" w14:algn="tl">
                            <w14:srgbClr w14:val="000000"/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04631">
                        <w:rPr>
                          <w:rFonts w:ascii="Impact" w:hAnsi="Impact"/>
                          <w:b/>
                          <w:color w:val="00B0F0"/>
                          <w:sz w:val="104"/>
                          <w:szCs w:val="104"/>
                          <w14:shadow w14:blurRad="50800" w14:dist="50800" w14:dir="2700000" w14:sx="100000" w14:sy="100000" w14:kx="0" w14:ky="0" w14:algn="tl">
                            <w14:srgbClr w14:val="000000"/>
                          </w14:shadow>
                          <w14:textOutline w14:w="12700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TO  THOSE  IN  NEED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0739BE" w14:textId="667C960B" w:rsidR="00633763" w:rsidRDefault="00633763" w:rsidP="00633763">
      <w:pPr>
        <w:rPr>
          <w:sz w:val="88"/>
          <w:szCs w:val="88"/>
        </w:rPr>
      </w:pPr>
      <w:r>
        <w:br w:type="page"/>
      </w:r>
    </w:p>
    <w:p w14:paraId="7C3F120D" w14:textId="5FED80D3" w:rsidR="00633763" w:rsidRDefault="00633763" w:rsidP="00633763">
      <w:pPr>
        <w:pStyle w:val="MonthYear"/>
      </w:pPr>
      <w:r>
        <w:t xml:space="preserve">April </w:t>
      </w:r>
      <w:r>
        <w:fldChar w:fldCharType="begin"/>
      </w:r>
      <w:r>
        <w:instrText xml:space="preserve"> DOCVARIABLE  MonthStart1 \@  yyyy   \* MERGEFORMAT </w:instrText>
      </w:r>
      <w:r>
        <w:fldChar w:fldCharType="separate"/>
      </w:r>
      <w:r>
        <w:t>20</w:t>
      </w:r>
      <w:r>
        <w:fldChar w:fldCharType="end"/>
      </w:r>
      <w:r>
        <w:t>26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April calendar"/>
      </w:tblPr>
      <w:tblGrid>
        <w:gridCol w:w="2048"/>
        <w:gridCol w:w="2054"/>
        <w:gridCol w:w="2058"/>
        <w:gridCol w:w="2056"/>
        <w:gridCol w:w="2059"/>
        <w:gridCol w:w="2059"/>
        <w:gridCol w:w="2056"/>
      </w:tblGrid>
      <w:tr w:rsidR="00633763" w14:paraId="26A9C33A" w14:textId="77777777" w:rsidTr="00B72B88">
        <w:trPr>
          <w:trHeight w:val="288"/>
          <w:jc w:val="center"/>
        </w:trPr>
        <w:tc>
          <w:tcPr>
            <w:tcW w:w="2048" w:type="dxa"/>
            <w:vAlign w:val="bottom"/>
          </w:tcPr>
          <w:p w14:paraId="1AA4695F" w14:textId="77777777" w:rsidR="00633763" w:rsidRDefault="00633763" w:rsidP="00B72B88">
            <w:pPr>
              <w:pStyle w:val="Day"/>
            </w:pPr>
            <w:r>
              <w:t>Sunday</w:t>
            </w:r>
          </w:p>
        </w:tc>
        <w:tc>
          <w:tcPr>
            <w:tcW w:w="2054" w:type="dxa"/>
            <w:vAlign w:val="bottom"/>
          </w:tcPr>
          <w:p w14:paraId="306B23AD" w14:textId="77777777" w:rsidR="00633763" w:rsidRDefault="00633763" w:rsidP="00B72B88">
            <w:pPr>
              <w:pStyle w:val="Day"/>
            </w:pPr>
            <w:r>
              <w:t>Monday</w:t>
            </w:r>
          </w:p>
        </w:tc>
        <w:tc>
          <w:tcPr>
            <w:tcW w:w="2058" w:type="dxa"/>
            <w:vAlign w:val="bottom"/>
          </w:tcPr>
          <w:p w14:paraId="1944663D" w14:textId="77777777" w:rsidR="00633763" w:rsidRDefault="00633763" w:rsidP="00B72B88">
            <w:pPr>
              <w:pStyle w:val="Day"/>
            </w:pPr>
            <w:r>
              <w:t>Tuesday</w:t>
            </w:r>
          </w:p>
        </w:tc>
        <w:tc>
          <w:tcPr>
            <w:tcW w:w="2056" w:type="dxa"/>
            <w:vAlign w:val="bottom"/>
          </w:tcPr>
          <w:p w14:paraId="7012E316" w14:textId="77777777" w:rsidR="00633763" w:rsidRDefault="00633763" w:rsidP="00B72B88">
            <w:pPr>
              <w:pStyle w:val="Day"/>
            </w:pPr>
            <w:r>
              <w:t>Wednesday</w:t>
            </w:r>
          </w:p>
        </w:tc>
        <w:tc>
          <w:tcPr>
            <w:tcW w:w="2059" w:type="dxa"/>
            <w:vAlign w:val="bottom"/>
          </w:tcPr>
          <w:p w14:paraId="1F9EB449" w14:textId="77777777" w:rsidR="00633763" w:rsidRDefault="00633763" w:rsidP="00B72B88">
            <w:pPr>
              <w:pStyle w:val="Day"/>
            </w:pPr>
            <w:r>
              <w:t>Thursday</w:t>
            </w:r>
          </w:p>
        </w:tc>
        <w:tc>
          <w:tcPr>
            <w:tcW w:w="2059" w:type="dxa"/>
            <w:vAlign w:val="bottom"/>
          </w:tcPr>
          <w:p w14:paraId="26772093" w14:textId="19457C8D" w:rsidR="00633763" w:rsidRDefault="00633763" w:rsidP="00B72B88">
            <w:pPr>
              <w:pStyle w:val="Day"/>
            </w:pPr>
            <w:r>
              <w:t>Friday</w:t>
            </w:r>
          </w:p>
        </w:tc>
        <w:tc>
          <w:tcPr>
            <w:tcW w:w="2056" w:type="dxa"/>
            <w:vAlign w:val="bottom"/>
          </w:tcPr>
          <w:p w14:paraId="432968E4" w14:textId="77777777" w:rsidR="00633763" w:rsidRDefault="00633763" w:rsidP="00B72B88">
            <w:pPr>
              <w:pStyle w:val="Day"/>
            </w:pPr>
            <w:r>
              <w:t>Saturday</w:t>
            </w:r>
          </w:p>
        </w:tc>
      </w:tr>
      <w:tr w:rsidR="00633763" w14:paraId="623EA997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59B35E16" w14:textId="77777777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MonthStart4 \@ dddd </w:instrText>
            </w:r>
            <w:r>
              <w:fldChar w:fldCharType="separate"/>
            </w:r>
            <w:r>
              <w:instrText>Friday</w:instrText>
            </w:r>
            <w:r>
              <w:fldChar w:fldCharType="end"/>
            </w:r>
            <w:r>
              <w:instrText xml:space="preserve"> = “Sunday" 1 ""</w:instrText>
            </w:r>
            <w:r>
              <w:fldChar w:fldCharType="end"/>
            </w:r>
          </w:p>
        </w:tc>
        <w:tc>
          <w:tcPr>
            <w:tcW w:w="2054" w:type="dxa"/>
          </w:tcPr>
          <w:p w14:paraId="512D5FE9" w14:textId="6C83889D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MonthStart4 \@ dddd </w:instrText>
            </w:r>
            <w:r>
              <w:fldChar w:fldCharType="separate"/>
            </w:r>
            <w:r>
              <w:instrText>Friday</w:instrText>
            </w:r>
            <w:r>
              <w:fldChar w:fldCharType="end"/>
            </w:r>
            <w:r>
              <w:instrText xml:space="preserve"> = “Monday"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8" w:type="dxa"/>
          </w:tcPr>
          <w:p w14:paraId="54C55964" w14:textId="788BEA33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MonthStart4 \@ dddd </w:instrText>
            </w:r>
            <w:r>
              <w:fldChar w:fldCharType="separate"/>
            </w:r>
            <w:r>
              <w:instrText>Friday</w:instrText>
            </w:r>
            <w:r>
              <w:fldChar w:fldCharType="end"/>
            </w:r>
            <w:r>
              <w:instrText xml:space="preserve"> = “Tuesday"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=B2+1 </w:instrText>
            </w:r>
            <w:r>
              <w:fldChar w:fldCharType="separate"/>
            </w:r>
            <w:r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6" w:type="dxa"/>
          </w:tcPr>
          <w:p w14:paraId="320332D0" w14:textId="03576B98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MonthStart4 \@ dddd </w:instrText>
            </w:r>
            <w:r>
              <w:fldChar w:fldCharType="separate"/>
            </w:r>
            <w:r>
              <w:instrText>Friday</w:instrText>
            </w:r>
            <w:r>
              <w:fldChar w:fldCharType="end"/>
            </w:r>
            <w:r>
              <w:instrText xml:space="preserve"> = “Wednesday"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=C2+1 </w:instrText>
            </w:r>
            <w:r>
              <w:fldChar w:fldCharType="separate"/>
            </w:r>
            <w:r>
              <w:rPr>
                <w:noProof/>
              </w:rPr>
              <w:instrText>4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  <w:r>
              <w:t>1</w:t>
            </w:r>
          </w:p>
        </w:tc>
        <w:tc>
          <w:tcPr>
            <w:tcW w:w="2059" w:type="dxa"/>
          </w:tcPr>
          <w:p w14:paraId="3FC1151A" w14:textId="1005062F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MonthStart4 \@ dddd </w:instrText>
            </w:r>
            <w:r>
              <w:fldChar w:fldCharType="separate"/>
            </w:r>
            <w:r>
              <w:instrText>Friday</w:instrText>
            </w:r>
            <w:r>
              <w:fldChar w:fldCharType="end"/>
            </w:r>
            <w:r>
              <w:instrText xml:space="preserve">= “Thursday"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=D2+1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  <w:r>
              <w:t>2</w:t>
            </w:r>
          </w:p>
        </w:tc>
        <w:tc>
          <w:tcPr>
            <w:tcW w:w="2059" w:type="dxa"/>
          </w:tcPr>
          <w:p w14:paraId="6D53617B" w14:textId="1A3B8876" w:rsidR="00633763" w:rsidRDefault="005D3342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244992" behindDoc="1" locked="0" layoutInCell="1" allowOverlap="1" wp14:anchorId="09F7C4CD" wp14:editId="2A015E0D">
                  <wp:simplePos x="0" y="0"/>
                  <wp:positionH relativeFrom="column">
                    <wp:posOffset>341630</wp:posOffset>
                  </wp:positionH>
                  <wp:positionV relativeFrom="paragraph">
                    <wp:posOffset>218440</wp:posOffset>
                  </wp:positionV>
                  <wp:extent cx="778510" cy="548640"/>
                  <wp:effectExtent l="76200" t="76200" r="135890" b="137160"/>
                  <wp:wrapNone/>
                  <wp:docPr id="2045072308" name="Picture 41" descr="A crown of thorns and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072308" name="Picture 41" descr="A crown of thorns and text&#10;&#10;AI-generated content may be incorrect.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510" cy="54864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33763">
              <w:t>3</w:t>
            </w:r>
          </w:p>
        </w:tc>
        <w:tc>
          <w:tcPr>
            <w:tcW w:w="2056" w:type="dxa"/>
          </w:tcPr>
          <w:p w14:paraId="32CFA020" w14:textId="1C704609" w:rsidR="00633763" w:rsidRDefault="00633763" w:rsidP="00B72B88">
            <w:pPr>
              <w:pStyle w:val="Date"/>
              <w:spacing w:after="40"/>
            </w:pPr>
            <w:r>
              <w:rPr>
                <w:noProof/>
              </w:rPr>
              <w:t>4</w:t>
            </w:r>
          </w:p>
        </w:tc>
      </w:tr>
      <w:tr w:rsidR="00633763" w14:paraId="56826F79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18FCE804" w14:textId="3C89BA93" w:rsidR="00633763" w:rsidRDefault="00633763" w:rsidP="00B72B88">
            <w:pPr>
              <w:pStyle w:val="Date"/>
              <w:spacing w:after="40"/>
            </w:pPr>
            <w:r w:rsidRPr="001A6568">
              <w:rPr>
                <w:noProof/>
              </w:rPr>
              <w:drawing>
                <wp:anchor distT="0" distB="0" distL="114300" distR="114300" simplePos="0" relativeHeight="252113920" behindDoc="1" locked="0" layoutInCell="1" allowOverlap="1" wp14:anchorId="782BF9A5" wp14:editId="37FE1892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226060</wp:posOffset>
                  </wp:positionV>
                  <wp:extent cx="796290" cy="560705"/>
                  <wp:effectExtent l="57150" t="57150" r="118110" b="106045"/>
                  <wp:wrapNone/>
                  <wp:docPr id="1868762154" name="Picture 1868762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762154" name="Picture 1868762154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290" cy="560705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FF33CC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5</w:t>
            </w:r>
          </w:p>
        </w:tc>
        <w:tc>
          <w:tcPr>
            <w:tcW w:w="2054" w:type="dxa"/>
          </w:tcPr>
          <w:p w14:paraId="395D92FB" w14:textId="04B42C4D" w:rsidR="00633763" w:rsidRDefault="00633763" w:rsidP="00B72B88">
            <w:pPr>
              <w:pStyle w:val="Date"/>
              <w:spacing w:after="40"/>
            </w:pPr>
            <w:r>
              <w:t>6</w:t>
            </w:r>
          </w:p>
        </w:tc>
        <w:tc>
          <w:tcPr>
            <w:tcW w:w="2058" w:type="dxa"/>
          </w:tcPr>
          <w:p w14:paraId="55DC837F" w14:textId="116D7FE1" w:rsidR="00633763" w:rsidRDefault="00633763" w:rsidP="00B72B88">
            <w:pPr>
              <w:pStyle w:val="Date"/>
              <w:spacing w:after="40"/>
            </w:pPr>
            <w:r>
              <w:t>7</w:t>
            </w:r>
          </w:p>
        </w:tc>
        <w:tc>
          <w:tcPr>
            <w:tcW w:w="2056" w:type="dxa"/>
          </w:tcPr>
          <w:p w14:paraId="07AD7096" w14:textId="2EA12081" w:rsidR="00633763" w:rsidRDefault="00633763" w:rsidP="00B72B88">
            <w:pPr>
              <w:pStyle w:val="Date"/>
              <w:spacing w:after="40"/>
            </w:pPr>
            <w:r>
              <w:t>8</w:t>
            </w:r>
          </w:p>
        </w:tc>
        <w:tc>
          <w:tcPr>
            <w:tcW w:w="2059" w:type="dxa"/>
          </w:tcPr>
          <w:p w14:paraId="23C4EEFB" w14:textId="5FAC9BB6" w:rsidR="00633763" w:rsidRDefault="00633763" w:rsidP="00B72B88">
            <w:pPr>
              <w:pStyle w:val="Date"/>
              <w:spacing w:after="40"/>
            </w:pPr>
            <w:r>
              <w:t>9</w:t>
            </w:r>
          </w:p>
        </w:tc>
        <w:tc>
          <w:tcPr>
            <w:tcW w:w="2059" w:type="dxa"/>
          </w:tcPr>
          <w:p w14:paraId="5510C768" w14:textId="21336B4A" w:rsidR="00633763" w:rsidRDefault="005D3342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243968" behindDoc="1" locked="0" layoutInCell="1" allowOverlap="1" wp14:anchorId="46E38323" wp14:editId="02B36A35">
                  <wp:simplePos x="0" y="0"/>
                  <wp:positionH relativeFrom="column">
                    <wp:posOffset>340995</wp:posOffset>
                  </wp:positionH>
                  <wp:positionV relativeFrom="paragraph">
                    <wp:posOffset>142875</wp:posOffset>
                  </wp:positionV>
                  <wp:extent cx="667385" cy="667385"/>
                  <wp:effectExtent l="0" t="0" r="0" b="0"/>
                  <wp:wrapNone/>
                  <wp:docPr id="995116756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116756" name="Picture 59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385" cy="66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587C"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170240" behindDoc="1" locked="0" layoutInCell="1" allowOverlap="1" wp14:anchorId="30A1155C" wp14:editId="1A58D82C">
                      <wp:simplePos x="0" y="0"/>
                      <wp:positionH relativeFrom="column">
                        <wp:posOffset>1282700</wp:posOffset>
                      </wp:positionH>
                      <wp:positionV relativeFrom="paragraph">
                        <wp:posOffset>274955</wp:posOffset>
                      </wp:positionV>
                      <wp:extent cx="1148715" cy="539115"/>
                      <wp:effectExtent l="0" t="0" r="13335" b="13335"/>
                      <wp:wrapNone/>
                      <wp:docPr id="95887373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8715" cy="539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43C27C" w14:textId="3E00A6D0" w:rsidR="00CB587C" w:rsidRPr="006E0ADA" w:rsidRDefault="00CB587C" w:rsidP="00CB587C">
                                  <w:pPr>
                                    <w:shd w:val="clear" w:color="auto" w:fill="89C2E5" w:themeFill="accent3" w:themeFillTint="66"/>
                                    <w:jc w:val="center"/>
                                    <w:rPr>
                                      <w:b/>
                                      <w:bCs/>
                                      <w:color w:val="auto"/>
                                    </w:rPr>
                                  </w:pPr>
                                  <w:r w:rsidRPr="006E0ADA">
                                    <w:rPr>
                                      <w:b/>
                                      <w:bCs/>
                                      <w:color w:val="auto"/>
                                    </w:rPr>
                                    <w:t>VISTING LIONS WEEKEND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A1155C" id="_x0000_s1080" type="#_x0000_t202" style="position:absolute;margin-left:101pt;margin-top:21.65pt;width:90.45pt;height:42.45pt;z-index:-251146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">
                      <v:textbox>
                        <w:txbxContent>
                          <w:p w14:paraId="4743C27C" w14:textId="3E00A6D0" w:rsidR="00CB587C" w:rsidRPr="006E0ADA" w:rsidRDefault="00CB587C" w:rsidP="00CB587C">
                            <w:pPr>
                              <w:shd w:val="clear" w:color="auto" w:fill="89C2E5" w:themeFill="accent3" w:themeFillTint="66"/>
                              <w:jc w:val="center"/>
                              <w:rPr>
                                <w:b/>
                                <w:bCs/>
                                <w:color w:val="auto"/>
                              </w:rPr>
                            </w:pPr>
                            <w:r w:rsidRPr="006E0ADA">
                              <w:rPr>
                                <w:b/>
                                <w:bCs/>
                                <w:color w:val="auto"/>
                              </w:rPr>
                              <w:t>VISTING LIONS WEEKEND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33763">
              <w:t>10</w:t>
            </w:r>
          </w:p>
        </w:tc>
        <w:tc>
          <w:tcPr>
            <w:tcW w:w="2056" w:type="dxa"/>
          </w:tcPr>
          <w:p w14:paraId="7FBED1C5" w14:textId="39C227C6" w:rsidR="00633763" w:rsidRDefault="00633763" w:rsidP="00B72B88">
            <w:pPr>
              <w:pStyle w:val="Date"/>
              <w:spacing w:after="40"/>
            </w:pPr>
            <w:r>
              <w:t>11</w:t>
            </w:r>
          </w:p>
        </w:tc>
      </w:tr>
      <w:tr w:rsidR="00633763" w14:paraId="43805823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64FB4700" w14:textId="74535D57" w:rsidR="00633763" w:rsidRDefault="00633763" w:rsidP="00B72B88">
            <w:pPr>
              <w:pStyle w:val="Date"/>
              <w:spacing w:after="40"/>
            </w:pPr>
            <w:r>
              <w:t>12</w:t>
            </w:r>
          </w:p>
        </w:tc>
        <w:tc>
          <w:tcPr>
            <w:tcW w:w="2054" w:type="dxa"/>
          </w:tcPr>
          <w:p w14:paraId="16DFC73C" w14:textId="36759F65" w:rsidR="00633763" w:rsidRDefault="00633763" w:rsidP="00B72B88">
            <w:pPr>
              <w:pStyle w:val="Date"/>
              <w:spacing w:after="40"/>
            </w:pPr>
            <w:r>
              <w:t>13</w:t>
            </w:r>
          </w:p>
        </w:tc>
        <w:tc>
          <w:tcPr>
            <w:tcW w:w="2058" w:type="dxa"/>
          </w:tcPr>
          <w:p w14:paraId="21EB026B" w14:textId="34379C86" w:rsidR="00633763" w:rsidRDefault="00633763" w:rsidP="00B72B88">
            <w:pPr>
              <w:pStyle w:val="Date"/>
              <w:spacing w:after="40"/>
            </w:pPr>
            <w:r>
              <w:t>14</w:t>
            </w:r>
          </w:p>
        </w:tc>
        <w:tc>
          <w:tcPr>
            <w:tcW w:w="2056" w:type="dxa"/>
          </w:tcPr>
          <w:p w14:paraId="4FC8907F" w14:textId="26C184AF" w:rsidR="00633763" w:rsidRDefault="00633763" w:rsidP="00B72B88">
            <w:pPr>
              <w:pStyle w:val="Date"/>
              <w:spacing w:after="40"/>
            </w:pPr>
            <w:r>
              <w:t>15</w:t>
            </w:r>
          </w:p>
        </w:tc>
        <w:tc>
          <w:tcPr>
            <w:tcW w:w="2059" w:type="dxa"/>
          </w:tcPr>
          <w:p w14:paraId="5C5C38DE" w14:textId="66CED1AA" w:rsidR="00633763" w:rsidRDefault="00633763" w:rsidP="00B72B88">
            <w:pPr>
              <w:pStyle w:val="Date"/>
              <w:spacing w:after="40"/>
            </w:pPr>
            <w:r>
              <w:t>16</w:t>
            </w:r>
          </w:p>
        </w:tc>
        <w:tc>
          <w:tcPr>
            <w:tcW w:w="2059" w:type="dxa"/>
          </w:tcPr>
          <w:p w14:paraId="58FE8998" w14:textId="46F3F20F" w:rsidR="00633763" w:rsidRDefault="00633763" w:rsidP="00B72B88">
            <w:pPr>
              <w:pStyle w:val="Date"/>
              <w:spacing w:after="40"/>
            </w:pPr>
            <w:r>
              <w:t>17</w:t>
            </w:r>
          </w:p>
        </w:tc>
        <w:tc>
          <w:tcPr>
            <w:tcW w:w="2056" w:type="dxa"/>
          </w:tcPr>
          <w:p w14:paraId="37F16A1B" w14:textId="10AE9176" w:rsidR="00633763" w:rsidRPr="00002CCB" w:rsidRDefault="00633763" w:rsidP="00B72B88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</w:tr>
      <w:tr w:rsidR="00633763" w14:paraId="28D833AD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2DC217C0" w14:textId="690BF43B" w:rsidR="00633763" w:rsidRDefault="00633763" w:rsidP="00B72B88">
            <w:pPr>
              <w:pStyle w:val="Date"/>
              <w:spacing w:after="40"/>
            </w:pPr>
            <w:r>
              <w:t>19</w:t>
            </w:r>
          </w:p>
        </w:tc>
        <w:tc>
          <w:tcPr>
            <w:tcW w:w="2054" w:type="dxa"/>
          </w:tcPr>
          <w:p w14:paraId="0A15DCD9" w14:textId="4FE4DBF8" w:rsidR="00633763" w:rsidRDefault="00633763" w:rsidP="00B72B88">
            <w:pPr>
              <w:pStyle w:val="Date"/>
              <w:spacing w:after="40"/>
            </w:pPr>
            <w:r>
              <w:t>20</w:t>
            </w:r>
          </w:p>
        </w:tc>
        <w:tc>
          <w:tcPr>
            <w:tcW w:w="2058" w:type="dxa"/>
          </w:tcPr>
          <w:p w14:paraId="03C617E0" w14:textId="2B3288BD" w:rsidR="00633763" w:rsidRDefault="00633763" w:rsidP="00B72B88">
            <w:pPr>
              <w:pStyle w:val="Date"/>
              <w:spacing w:after="40"/>
            </w:pPr>
            <w:r>
              <w:t>21</w:t>
            </w:r>
          </w:p>
        </w:tc>
        <w:tc>
          <w:tcPr>
            <w:tcW w:w="2056" w:type="dxa"/>
          </w:tcPr>
          <w:p w14:paraId="618E91D6" w14:textId="4751ACE8" w:rsidR="00633763" w:rsidRDefault="00633763" w:rsidP="00B72B88">
            <w:pPr>
              <w:pStyle w:val="Date"/>
              <w:spacing w:after="40"/>
            </w:pPr>
            <w:r>
              <w:t>22</w:t>
            </w:r>
          </w:p>
        </w:tc>
        <w:tc>
          <w:tcPr>
            <w:tcW w:w="2059" w:type="dxa"/>
          </w:tcPr>
          <w:p w14:paraId="357DB80D" w14:textId="4C354C9F" w:rsidR="00633763" w:rsidRDefault="00633763" w:rsidP="00B72B88">
            <w:pPr>
              <w:pStyle w:val="Date"/>
              <w:spacing w:after="40"/>
            </w:pPr>
            <w:r>
              <w:t>23</w:t>
            </w:r>
          </w:p>
        </w:tc>
        <w:tc>
          <w:tcPr>
            <w:tcW w:w="2059" w:type="dxa"/>
          </w:tcPr>
          <w:p w14:paraId="330AA77C" w14:textId="1984D197" w:rsidR="00633763" w:rsidRDefault="00B136B8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7584" behindDoc="1" locked="0" layoutInCell="1" allowOverlap="1" wp14:anchorId="52C4F07C" wp14:editId="6A003E21">
                      <wp:simplePos x="0" y="0"/>
                      <wp:positionH relativeFrom="column">
                        <wp:posOffset>-1357630</wp:posOffset>
                      </wp:positionH>
                      <wp:positionV relativeFrom="paragraph">
                        <wp:posOffset>453390</wp:posOffset>
                      </wp:positionV>
                      <wp:extent cx="3833495" cy="409575"/>
                      <wp:effectExtent l="0" t="0" r="14605" b="28575"/>
                      <wp:wrapNone/>
                      <wp:docPr id="375343107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33495" cy="409575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14:paraId="3224C9A9" w14:textId="08691400" w:rsidR="009D3048" w:rsidRPr="00B136B8" w:rsidRDefault="009D3048" w:rsidP="009D3048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B136B8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MD-26 STATE CONVENTION</w:t>
                                  </w:r>
                                  <w:r w:rsidR="00B136B8" w:rsidRPr="00B136B8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br/>
                                    <w:t>ST. JOSEPH</w:t>
                                  </w:r>
                                  <w:r w:rsidRPr="00B136B8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br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C4F07C" id="_x0000_s1052" type="#_x0000_t202" style="position:absolute;margin-left:-106.9pt;margin-top:35.7pt;width:301.85pt;height:32.25pt;z-index:-25108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" filled="f" strokeweight="1.75pt">
                      <v:textbox>
                        <w:txbxContent>
                          <w:p w14:paraId="3224C9A9" w14:textId="08691400" w:rsidR="009D3048" w:rsidRPr="00B136B8" w:rsidRDefault="009D3048" w:rsidP="009D3048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B136B8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>MD-</w:t>
                            </w:r>
                            <w:r w:rsidRPr="00B136B8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>26</w:t>
                            </w:r>
                            <w:r w:rsidRPr="00B136B8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STATE CONVENTION</w:t>
                            </w:r>
                            <w:r w:rsidR="00B136B8" w:rsidRPr="00B136B8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br/>
                              <w:t>ST. JOSEPH</w:t>
                            </w:r>
                            <w:r w:rsidRPr="00B136B8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br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33763">
              <w:t>24</w:t>
            </w:r>
          </w:p>
        </w:tc>
        <w:tc>
          <w:tcPr>
            <w:tcW w:w="2056" w:type="dxa"/>
          </w:tcPr>
          <w:p w14:paraId="3AC814F1" w14:textId="1799FF8B" w:rsidR="00633763" w:rsidRDefault="00B136B8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5536" behindDoc="1" locked="0" layoutInCell="1" allowOverlap="1" wp14:anchorId="2010E4E0" wp14:editId="265C550D">
                      <wp:simplePos x="0" y="0"/>
                      <wp:positionH relativeFrom="column">
                        <wp:posOffset>-1274445</wp:posOffset>
                      </wp:positionH>
                      <wp:positionV relativeFrom="paragraph">
                        <wp:posOffset>34290</wp:posOffset>
                      </wp:positionV>
                      <wp:extent cx="2442845" cy="485775"/>
                      <wp:effectExtent l="0" t="0" r="14605" b="28575"/>
                      <wp:wrapNone/>
                      <wp:docPr id="1713429440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485775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14:paraId="257BBCEA" w14:textId="77777777" w:rsidR="009D3048" w:rsidRPr="00B136B8" w:rsidRDefault="009D3048" w:rsidP="009D3048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B136B8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MD-7 STATE CONVENTION</w:t>
                                  </w:r>
                                  <w:r w:rsidRPr="00B136B8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br/>
                                    <w:t>LITTLE ROCK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10E4E0" id="_x0000_s1053" type="#_x0000_t202" style="position:absolute;margin-left:-100.35pt;margin-top:2.7pt;width:192.35pt;height:38.25pt;z-index:-25109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" filled="f" strokeweight="1.75pt">
                      <v:textbox>
                        <w:txbxContent>
                          <w:p w14:paraId="257BBCEA" w14:textId="77777777" w:rsidR="009D3048" w:rsidRPr="00B136B8" w:rsidRDefault="009D3048" w:rsidP="009D3048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B136B8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>MD-7 STATE CONVENTION</w:t>
                            </w:r>
                            <w:r w:rsidRPr="00B136B8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br/>
                              <w:t>LITTLE ROCK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33763">
              <w:t>25</w:t>
            </w:r>
          </w:p>
        </w:tc>
      </w:tr>
      <w:tr w:rsidR="00633763" w14:paraId="0B28E083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09432A53" w14:textId="7094A4AC" w:rsidR="00633763" w:rsidRDefault="00633763" w:rsidP="00B72B88">
            <w:pPr>
              <w:pStyle w:val="Date"/>
              <w:spacing w:after="40"/>
            </w:pPr>
            <w:r>
              <w:t>26</w:t>
            </w:r>
          </w:p>
        </w:tc>
        <w:tc>
          <w:tcPr>
            <w:tcW w:w="2054" w:type="dxa"/>
          </w:tcPr>
          <w:p w14:paraId="70BB67A6" w14:textId="3417CD8B" w:rsidR="00633763" w:rsidRDefault="00633763" w:rsidP="00B72B88">
            <w:pPr>
              <w:pStyle w:val="Date"/>
              <w:spacing w:after="40"/>
            </w:pPr>
            <w:r>
              <w:t>27</w:t>
            </w:r>
          </w:p>
        </w:tc>
        <w:tc>
          <w:tcPr>
            <w:tcW w:w="2058" w:type="dxa"/>
          </w:tcPr>
          <w:p w14:paraId="60843FAB" w14:textId="51355F7C" w:rsidR="00633763" w:rsidRDefault="00633763" w:rsidP="00B72B88">
            <w:pPr>
              <w:pStyle w:val="Date"/>
              <w:spacing w:after="40"/>
            </w:pPr>
            <w:r>
              <w:t>28</w:t>
            </w:r>
          </w:p>
        </w:tc>
        <w:tc>
          <w:tcPr>
            <w:tcW w:w="2056" w:type="dxa"/>
          </w:tcPr>
          <w:p w14:paraId="4C8B6068" w14:textId="73DADE52" w:rsidR="00633763" w:rsidRDefault="00633763" w:rsidP="00B72B88">
            <w:pPr>
              <w:pStyle w:val="Date"/>
              <w:spacing w:after="40"/>
            </w:pPr>
            <w:r>
              <w:t>29</w:t>
            </w:r>
          </w:p>
        </w:tc>
        <w:tc>
          <w:tcPr>
            <w:tcW w:w="2059" w:type="dxa"/>
          </w:tcPr>
          <w:p w14:paraId="1CF0F5DF" w14:textId="283334A1" w:rsidR="00633763" w:rsidRDefault="00633763" w:rsidP="00B72B88">
            <w:pPr>
              <w:pStyle w:val="Date"/>
              <w:spacing w:after="40"/>
            </w:pPr>
            <w:r>
              <w:t>30</w:t>
            </w:r>
          </w:p>
          <w:p w14:paraId="19FE5518" w14:textId="7909C1E9" w:rsidR="00704806" w:rsidRPr="00704806" w:rsidRDefault="00704806" w:rsidP="00704806"/>
        </w:tc>
        <w:tc>
          <w:tcPr>
            <w:tcW w:w="2059" w:type="dxa"/>
          </w:tcPr>
          <w:p w14:paraId="4D132EFE" w14:textId="3432BCE1" w:rsidR="00633763" w:rsidRDefault="00FF30A7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9392" behindDoc="0" locked="0" layoutInCell="1" allowOverlap="1" wp14:anchorId="1767AEE2" wp14:editId="20049F8D">
                      <wp:simplePos x="0" y="0"/>
                      <wp:positionH relativeFrom="column">
                        <wp:posOffset>-1398905</wp:posOffset>
                      </wp:positionH>
                      <wp:positionV relativeFrom="paragraph">
                        <wp:posOffset>275590</wp:posOffset>
                      </wp:positionV>
                      <wp:extent cx="3837305" cy="552450"/>
                      <wp:effectExtent l="0" t="0" r="10795" b="19050"/>
                      <wp:wrapNone/>
                      <wp:docPr id="1265919966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37305" cy="552450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14:paraId="0960E7B3" w14:textId="1A2F7529" w:rsidR="00FF30A7" w:rsidRPr="00FF30A7" w:rsidRDefault="009D3048" w:rsidP="00FF30A7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t>MD-12 STATE CONVENTION</w:t>
                                  </w:r>
                                  <w:r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</w:rPr>
                                    <w:br/>
                                    <w:t>CLARKSVILLE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67AEE2" id="_x0000_s1054" type="#_x0000_t202" style="position:absolute;margin-left:-110.15pt;margin-top:21.7pt;width:302.15pt;height:43.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" filled="f" strokeweight="1.75pt">
                      <v:textbox>
                        <w:txbxContent>
                          <w:p w14:paraId="0960E7B3" w14:textId="1A2F7529" w:rsidR="00FF30A7" w:rsidRPr="00FF30A7" w:rsidRDefault="009D3048" w:rsidP="00FF30A7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t>MD-12 STATE CONVENTION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</w:rPr>
                              <w:br/>
                              <w:t>CLARKSVILLE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056" w:type="dxa"/>
          </w:tcPr>
          <w:p w14:paraId="73FEA5BB" w14:textId="472EEA0C" w:rsidR="00633763" w:rsidRDefault="00633763" w:rsidP="00B72B88">
            <w:pPr>
              <w:pStyle w:val="Date"/>
              <w:spacing w:after="40"/>
            </w:pPr>
          </w:p>
        </w:tc>
      </w:tr>
    </w:tbl>
    <w:p w14:paraId="1B4DB55A" w14:textId="563A6223" w:rsidR="00E66C97" w:rsidRPr="00E66C97" w:rsidRDefault="00E66C97" w:rsidP="00E66C97">
      <w:pPr>
        <w:rPr>
          <w:sz w:val="88"/>
          <w:szCs w:val="88"/>
        </w:rPr>
      </w:pPr>
    </w:p>
    <w:p w14:paraId="5282633E" w14:textId="01E2D503" w:rsidR="00633763" w:rsidRDefault="00E66C97" w:rsidP="00E66C97">
      <w:pPr>
        <w:pStyle w:val="MonthYea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6856" behindDoc="1" locked="0" layoutInCell="0" allowOverlap="1" wp14:anchorId="7C57D3E7" wp14:editId="7E53EB5E">
                <wp:simplePos x="424466" y="617649"/>
                <wp:positionH relativeFrom="margin">
                  <wp:posOffset>-200660</wp:posOffset>
                </wp:positionH>
                <wp:positionV relativeFrom="margin">
                  <wp:posOffset>44450</wp:posOffset>
                </wp:positionV>
                <wp:extent cx="9534525" cy="6954520"/>
                <wp:effectExtent l="38100" t="38100" r="47625" b="36830"/>
                <wp:wrapSquare wrapText="bothSides"/>
                <wp:docPr id="549603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34525" cy="69545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76200" cmpd="thickThin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927DD" w14:textId="437D187A" w:rsidR="00633763" w:rsidRPr="00E66C97" w:rsidRDefault="00E66C97" w:rsidP="00633763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64"/>
                                <w:szCs w:val="64"/>
                              </w:rPr>
                            </w:pP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64"/>
                                <w:szCs w:val="64"/>
                              </w:rPr>
                              <w:t xml:space="preserve">Thanks to some of our 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64"/>
                                <w:szCs w:val="64"/>
                              </w:rPr>
                              <w:t xml:space="preserve">most 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64"/>
                                <w:szCs w:val="64"/>
                              </w:rPr>
                              <w:t>generous donors:</w:t>
                            </w:r>
                          </w:p>
                          <w:p w14:paraId="2830FFD0" w14:textId="13D341CB" w:rsidR="00E66C97" w:rsidRPr="00E66C97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LCIF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Lakeland,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TN Lions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Missouri District 26M2 Eye Foundation</w:t>
                            </w:r>
                          </w:p>
                          <w:p w14:paraId="4F2A0BB0" w14:textId="22532DAD" w:rsidR="00E66C97" w:rsidRPr="00E66C97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West Tennessee Lions Foundation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Dr. Emily Graves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br/>
                              <w:t>Arkansas Lions Eye Bank Foundation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PDG Bill Freeman</w:t>
                            </w:r>
                          </w:p>
                          <w:p w14:paraId="548386E2" w14:textId="7092E729" w:rsidR="00E66C97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Hamilton Eye Institute Surgery Center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MECA</w:t>
                            </w:r>
                          </w:p>
                          <w:p w14:paraId="6FD4AF41" w14:textId="7064DE0B" w:rsidR="00E66C97" w:rsidRPr="00E66C97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Methodist University Hospital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 xml:space="preserve">* 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Methodist Le</w:t>
                            </w:r>
                            <w:r w:rsidR="00CB7AE4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Bonheur Healthcare</w:t>
                            </w:r>
                          </w:p>
                          <w:p w14:paraId="755A8F62" w14:textId="42072F43" w:rsidR="00E66C97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Hot Springs Village Evening Lions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Rolla, MO Lions</w:t>
                            </w:r>
                          </w:p>
                          <w:p w14:paraId="60DC2041" w14:textId="4927B839" w:rsidR="00E66C97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Jonesboro University Heights, AR Lions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Bartlett, TN Lions</w:t>
                            </w:r>
                          </w:p>
                          <w:p w14:paraId="149FF4D4" w14:textId="109043E0" w:rsidR="00E66C97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Germantown, TN Lions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Batesville, MS Lions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Hope, AR Lions</w:t>
                            </w:r>
                          </w:p>
                          <w:p w14:paraId="6FF0472B" w14:textId="390EC2AC" w:rsidR="00E66C97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>Jackson, TN Old Hickory Lions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*</w:t>
                            </w: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0"/>
                                <w:szCs w:val="40"/>
                              </w:rPr>
                              <w:tab/>
                              <w:t>Fayetteville, AR Lions</w:t>
                            </w:r>
                          </w:p>
                          <w:p w14:paraId="5945A690" w14:textId="54C6F6A0" w:rsidR="00E66C97" w:rsidRPr="00E66C97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64"/>
                                <w:szCs w:val="64"/>
                              </w:rPr>
                            </w:pPr>
                            <w:r w:rsidRPr="00E66C9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64"/>
                                <w:szCs w:val="64"/>
                              </w:rPr>
                              <w:t>All our CHAMPION Lions</w:t>
                            </w:r>
                          </w:p>
                          <w:p w14:paraId="5606EBDE" w14:textId="3928C16C" w:rsidR="00E66C97" w:rsidRPr="00A65AE4" w:rsidRDefault="00E66C97" w:rsidP="00E66C97">
                            <w:pPr>
                              <w:spacing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44"/>
                                <w:szCs w:val="44"/>
                              </w:rPr>
                              <w:t>And all Lions and Lions Clubs in the four-state area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57D3E7" id="_x0000_s1083" type="#_x0000_t202" style="position:absolute;left:0;text-align:left;margin-left:-15.8pt;margin-top:3.5pt;width:750.75pt;height:547.6pt;z-index:-251759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" o:allowincell="f" fillcolor="white [3212]" strokecolor="#0070c0" strokeweight="6pt">
                <v:stroke linestyle="thickThin"/>
                <v:textbox inset="10.8pt,7.2pt,10.8pt,7.2pt">
                  <w:txbxContent>
                    <w:p w14:paraId="11C927DD" w14:textId="437D187A" w:rsidR="00633763" w:rsidRPr="00E66C97" w:rsidRDefault="00E66C97" w:rsidP="00633763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64"/>
                          <w:szCs w:val="64"/>
                        </w:rPr>
                      </w:pP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64"/>
                          <w:szCs w:val="64"/>
                        </w:rPr>
                        <w:t xml:space="preserve">Thanks to some of our 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64"/>
                          <w:szCs w:val="64"/>
                        </w:rPr>
                        <w:t xml:space="preserve">most 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64"/>
                          <w:szCs w:val="64"/>
                        </w:rPr>
                        <w:t>generous donors:</w:t>
                      </w:r>
                    </w:p>
                    <w:p w14:paraId="2830FFD0" w14:textId="13D341CB" w:rsidR="00E66C97" w:rsidRPr="00E66C97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</w:pP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LCIF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Lakeland,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 xml:space="preserve"> 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TN Lions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Missouri District 26M2 Eye Foundation</w:t>
                      </w:r>
                    </w:p>
                    <w:p w14:paraId="4F2A0BB0" w14:textId="22532DAD" w:rsidR="00E66C97" w:rsidRPr="00E66C97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</w:pP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West Tennessee Lions Foundation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Dr. Emily Graves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br/>
                        <w:t>Arkansas Lions Eye Bank Foundation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PDG Bill Freeman</w:t>
                      </w:r>
                    </w:p>
                    <w:p w14:paraId="548386E2" w14:textId="7092E729" w:rsidR="00E66C97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</w:pP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Hamilton Eye Institute Surgery Center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MECA</w:t>
                      </w:r>
                    </w:p>
                    <w:p w14:paraId="6FD4AF41" w14:textId="7064DE0B" w:rsidR="00E66C97" w:rsidRPr="00E66C97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Methodist University Hospital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 xml:space="preserve">* 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Methodist Le</w:t>
                      </w:r>
                      <w:r w:rsidR="00CB7AE4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Bonheur Healthcare</w:t>
                      </w:r>
                    </w:p>
                    <w:p w14:paraId="755A8F62" w14:textId="42072F43" w:rsidR="00E66C97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</w:pP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Hot Springs Village Evening Lions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Rolla, MO Lions</w:t>
                      </w:r>
                    </w:p>
                    <w:p w14:paraId="60DC2041" w14:textId="4927B839" w:rsidR="00E66C97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Jonesboro University Heights, AR Lions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Bartlett, TN Lions</w:t>
                      </w:r>
                    </w:p>
                    <w:p w14:paraId="149FF4D4" w14:textId="109043E0" w:rsidR="00E66C97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Germantown, TN Lions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Batesville, MS Lions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Hope, AR Lions</w:t>
                      </w:r>
                    </w:p>
                    <w:p w14:paraId="6FF0472B" w14:textId="390EC2AC" w:rsidR="00E66C97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>Jackson, TN Old Hickory Lions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*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0"/>
                          <w:szCs w:val="40"/>
                        </w:rPr>
                        <w:tab/>
                        <w:t>Fayetteville, AR Lions</w:t>
                      </w:r>
                    </w:p>
                    <w:p w14:paraId="5945A690" w14:textId="54C6F6A0" w:rsidR="00E66C97" w:rsidRPr="00E66C97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64"/>
                          <w:szCs w:val="64"/>
                        </w:rPr>
                      </w:pPr>
                      <w:r w:rsidRPr="00E66C9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64"/>
                          <w:szCs w:val="64"/>
                        </w:rPr>
                        <w:t>All our CHAMPION Lions</w:t>
                      </w:r>
                    </w:p>
                    <w:p w14:paraId="5606EBDE" w14:textId="3928C16C" w:rsidR="00E66C97" w:rsidRPr="00A65AE4" w:rsidRDefault="00E66C97" w:rsidP="00E66C97">
                      <w:pPr>
                        <w:spacing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4"/>
                          <w:szCs w:val="44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44"/>
                          <w:szCs w:val="44"/>
                        </w:rPr>
                        <w:t>And all Lions and Lions Clubs in the four-state area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E66C97">
        <w:rPr>
          <w:noProof/>
        </w:rPr>
        <w:drawing>
          <wp:anchor distT="0" distB="0" distL="114300" distR="114300" simplePos="0" relativeHeight="252160000" behindDoc="1" locked="0" layoutInCell="1" allowOverlap="1" wp14:anchorId="0965A3E8" wp14:editId="145EE630">
            <wp:simplePos x="0" y="0"/>
            <wp:positionH relativeFrom="column">
              <wp:posOffset>1769110</wp:posOffset>
            </wp:positionH>
            <wp:positionV relativeFrom="paragraph">
              <wp:posOffset>-6347460</wp:posOffset>
            </wp:positionV>
            <wp:extent cx="5029200" cy="5029200"/>
            <wp:effectExtent l="57150" t="57150" r="57150" b="57150"/>
            <wp:wrapNone/>
            <wp:docPr id="1962938100" name="Picture 47" descr="A lion holding a tray of mon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938100" name="Picture 47" descr="A lion holding a tray of mone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5029200"/>
                    </a:xfrm>
                    <a:prstGeom prst="ellipse">
                      <a:avLst/>
                    </a:prstGeom>
                    <a:ln w="12700" cap="rnd">
                      <a:solidFill>
                        <a:srgbClr val="333333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633F0" w14:textId="22602EE5" w:rsidR="00633763" w:rsidRDefault="00633763" w:rsidP="00633763">
      <w:pPr>
        <w:pStyle w:val="MonthYear"/>
      </w:pPr>
      <w:r>
        <w:t>May 2026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May calendar"/>
      </w:tblPr>
      <w:tblGrid>
        <w:gridCol w:w="2048"/>
        <w:gridCol w:w="2054"/>
        <w:gridCol w:w="2058"/>
        <w:gridCol w:w="2056"/>
        <w:gridCol w:w="2059"/>
        <w:gridCol w:w="2059"/>
        <w:gridCol w:w="2056"/>
      </w:tblGrid>
      <w:tr w:rsidR="00633763" w14:paraId="6F9D5FE8" w14:textId="77777777" w:rsidTr="00B72B88">
        <w:trPr>
          <w:trHeight w:val="288"/>
          <w:jc w:val="center"/>
        </w:trPr>
        <w:tc>
          <w:tcPr>
            <w:tcW w:w="2050" w:type="dxa"/>
            <w:vAlign w:val="bottom"/>
          </w:tcPr>
          <w:p w14:paraId="27A3660A" w14:textId="77777777" w:rsidR="00633763" w:rsidRDefault="00633763" w:rsidP="00B72B88">
            <w:pPr>
              <w:pStyle w:val="Day"/>
            </w:pPr>
            <w:r>
              <w:t>Sunday</w:t>
            </w:r>
          </w:p>
        </w:tc>
        <w:tc>
          <w:tcPr>
            <w:tcW w:w="2056" w:type="dxa"/>
            <w:vAlign w:val="bottom"/>
          </w:tcPr>
          <w:p w14:paraId="428E5E2E" w14:textId="77777777" w:rsidR="00633763" w:rsidRDefault="00633763" w:rsidP="00B72B88">
            <w:pPr>
              <w:pStyle w:val="Day"/>
            </w:pPr>
            <w:r>
              <w:t>Monday</w:t>
            </w:r>
          </w:p>
        </w:tc>
        <w:tc>
          <w:tcPr>
            <w:tcW w:w="2060" w:type="dxa"/>
            <w:vAlign w:val="bottom"/>
          </w:tcPr>
          <w:p w14:paraId="6ABFEEAA" w14:textId="77777777" w:rsidR="00633763" w:rsidRDefault="00633763" w:rsidP="00B72B88">
            <w:pPr>
              <w:pStyle w:val="Day"/>
            </w:pPr>
            <w:r>
              <w:t>Tuesday</w:t>
            </w:r>
          </w:p>
        </w:tc>
        <w:tc>
          <w:tcPr>
            <w:tcW w:w="2057" w:type="dxa"/>
            <w:vAlign w:val="bottom"/>
          </w:tcPr>
          <w:p w14:paraId="6033D56F" w14:textId="77777777" w:rsidR="00633763" w:rsidRDefault="00633763" w:rsidP="00B72B88">
            <w:pPr>
              <w:pStyle w:val="Day"/>
            </w:pPr>
            <w:r>
              <w:t>Wednesday</w:t>
            </w:r>
          </w:p>
        </w:tc>
        <w:tc>
          <w:tcPr>
            <w:tcW w:w="2060" w:type="dxa"/>
            <w:vAlign w:val="bottom"/>
          </w:tcPr>
          <w:p w14:paraId="3F8FEFD2" w14:textId="77777777" w:rsidR="00633763" w:rsidRDefault="00633763" w:rsidP="00B72B88">
            <w:pPr>
              <w:pStyle w:val="Day"/>
            </w:pPr>
            <w:r>
              <w:t>Thursday</w:t>
            </w:r>
          </w:p>
        </w:tc>
        <w:tc>
          <w:tcPr>
            <w:tcW w:w="2060" w:type="dxa"/>
            <w:vAlign w:val="bottom"/>
          </w:tcPr>
          <w:p w14:paraId="0FF025BB" w14:textId="77777777" w:rsidR="00633763" w:rsidRDefault="00633763" w:rsidP="00B72B88">
            <w:pPr>
              <w:pStyle w:val="Day"/>
            </w:pPr>
            <w:r>
              <w:t>Friday</w:t>
            </w:r>
          </w:p>
        </w:tc>
        <w:tc>
          <w:tcPr>
            <w:tcW w:w="2057" w:type="dxa"/>
            <w:vAlign w:val="bottom"/>
          </w:tcPr>
          <w:p w14:paraId="0AE433A1" w14:textId="77777777" w:rsidR="00633763" w:rsidRDefault="00633763" w:rsidP="00B72B88">
            <w:pPr>
              <w:pStyle w:val="Day"/>
            </w:pPr>
            <w:r>
              <w:t>Saturday</w:t>
            </w:r>
          </w:p>
        </w:tc>
      </w:tr>
      <w:tr w:rsidR="00633763" w14:paraId="3596804B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03753EDF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6" w:type="dxa"/>
          </w:tcPr>
          <w:p w14:paraId="43F9A097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5A92A7CE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473C79B4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7615CF7F" w14:textId="48021BA5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3DC62490" w14:textId="12CDD91F" w:rsidR="00633763" w:rsidRDefault="00633763" w:rsidP="00B72B88">
            <w:pPr>
              <w:pStyle w:val="Date"/>
              <w:spacing w:after="40"/>
            </w:pPr>
            <w:r>
              <w:t>1</w:t>
            </w:r>
            <w:r w:rsidR="00F0406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9632" behindDoc="1" locked="0" layoutInCell="1" allowOverlap="1" wp14:anchorId="7E0F41AA" wp14:editId="2A571AEF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6985</wp:posOffset>
                      </wp:positionV>
                      <wp:extent cx="2442845" cy="390525"/>
                      <wp:effectExtent l="0" t="0" r="14605" b="28575"/>
                      <wp:wrapNone/>
                      <wp:docPr id="1948677980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390525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14:paraId="3021D4C0" w14:textId="1AE05615" w:rsidR="00F04064" w:rsidRPr="00F04064" w:rsidRDefault="00F04064" w:rsidP="00F04064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F04064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MD-</w:t>
                                  </w:r>
                                  <w:r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30</w:t>
                                  </w:r>
                                  <w:r w:rsidRPr="00F04064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STATE CONVENTION</w:t>
                                  </w:r>
                                  <w:r w:rsidRPr="00F04064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VICKSBURG (TENTATIVE)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0F41AA" id="_x0000_s1056" type="#_x0000_t202" style="position:absolute;margin-left:-.5pt;margin-top:.55pt;width:192.35pt;height:30.75pt;z-index:-25108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" filled="f" strokeweight="1.75pt">
                      <v:textbox>
                        <w:txbxContent>
                          <w:p w14:paraId="3021D4C0" w14:textId="1AE05615" w:rsidR="00F04064" w:rsidRPr="00F04064" w:rsidRDefault="00F04064" w:rsidP="00F04064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F04064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MD-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30</w:t>
                            </w:r>
                            <w:r w:rsidRPr="00F04064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STATE CONVENTION</w:t>
                            </w:r>
                            <w:r w:rsidRPr="00F04064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VICKSBURG (TENTATIVE)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057" w:type="dxa"/>
          </w:tcPr>
          <w:p w14:paraId="757571AA" w14:textId="0D7AEBA7" w:rsidR="00633763" w:rsidRDefault="00F04064" w:rsidP="00B72B88">
            <w:pPr>
              <w:pStyle w:val="Date"/>
              <w:spacing w:after="4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1440" behindDoc="1" locked="0" layoutInCell="1" allowOverlap="1" wp14:anchorId="64E5AF8E" wp14:editId="60B6DD48">
                      <wp:simplePos x="0" y="0"/>
                      <wp:positionH relativeFrom="column">
                        <wp:posOffset>-1268730</wp:posOffset>
                      </wp:positionH>
                      <wp:positionV relativeFrom="paragraph">
                        <wp:posOffset>451485</wp:posOffset>
                      </wp:positionV>
                      <wp:extent cx="2442845" cy="390525"/>
                      <wp:effectExtent l="0" t="0" r="14605" b="28575"/>
                      <wp:wrapNone/>
                      <wp:docPr id="91137734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42845" cy="390525"/>
                              </a:xfrm>
                              <a:prstGeom prst="rect">
                                <a:avLst/>
                              </a:prstGeom>
                              <a:noFill/>
                              <a:ln w="22225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 w14:paraId="545911AD" w14:textId="1E19781A" w:rsidR="00FF30A7" w:rsidRPr="00F04064" w:rsidRDefault="00FF30A7" w:rsidP="00FF30A7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F04064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MD-12</w:t>
                                  </w:r>
                                  <w:r w:rsidR="00B136B8" w:rsidRPr="00F04064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STATE CONVENTION</w:t>
                                  </w:r>
                                  <w:r w:rsidR="00B136B8" w:rsidRPr="00F04064">
                                    <w:rPr>
                                      <w:rFonts w:ascii="Arial Black" w:hAnsi="Arial Black"/>
                                      <w:b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br/>
                                    <w:t>CLARKSVILLE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E5AF8E" id="_x0000_s1057" type="#_x0000_t202" style="position:absolute;margin-left:-99.9pt;margin-top:35.55pt;width:192.35pt;height:30.75pt;z-index:-25109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" filled="f" strokeweight="1.75pt">
                      <v:textbox>
                        <w:txbxContent>
                          <w:p w14:paraId="545911AD" w14:textId="1E19781A" w:rsidR="00FF30A7" w:rsidRPr="00F04064" w:rsidRDefault="00FF30A7" w:rsidP="00FF30A7">
                            <w:pPr>
                              <w:shd w:val="clear" w:color="auto" w:fill="EE0000"/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F04064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MD-12</w:t>
                            </w:r>
                            <w:r w:rsidR="00B136B8" w:rsidRPr="00F04064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STATE CONVENTION</w:t>
                            </w:r>
                            <w:r w:rsidR="00B136B8" w:rsidRPr="00F04064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br/>
                              <w:t>CLARKSVILLE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33763">
              <w:t>2</w:t>
            </w:r>
          </w:p>
        </w:tc>
      </w:tr>
      <w:tr w:rsidR="00633763" w14:paraId="76EEAAF9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69C488B2" w14:textId="65957C6D" w:rsidR="00633763" w:rsidRDefault="00704806" w:rsidP="00B72B88">
            <w:pPr>
              <w:pStyle w:val="Date"/>
              <w:spacing w:after="40"/>
            </w:pP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198912" behindDoc="1" locked="0" layoutInCell="1" allowOverlap="1" wp14:anchorId="18AA3131" wp14:editId="5563630A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210820</wp:posOffset>
                      </wp:positionV>
                      <wp:extent cx="1159510" cy="644525"/>
                      <wp:effectExtent l="0" t="0" r="21590" b="22225"/>
                      <wp:wrapNone/>
                      <wp:docPr id="53557458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59510" cy="644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06E70F" w14:textId="33B4CBE2" w:rsidR="00704806" w:rsidRPr="00F04064" w:rsidRDefault="00704806" w:rsidP="00704806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0"/>
                                      <w:szCs w:val="20"/>
                                      <w14:textOutline w14:w="22225" w14:cap="rnd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F04064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0"/>
                                      <w:szCs w:val="20"/>
                                      <w14:textOutline w14:w="22225" w14:cap="rnd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MD-12</w:t>
                                  </w:r>
                                </w:p>
                                <w:p w14:paraId="3616D4B9" w14:textId="02552892" w:rsidR="00B136B8" w:rsidRPr="00F04064" w:rsidRDefault="00B136B8" w:rsidP="00704806">
                                  <w:pPr>
                                    <w:shd w:val="clear" w:color="auto" w:fill="EE0000"/>
                                    <w:jc w:val="center"/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0"/>
                                      <w:szCs w:val="20"/>
                                      <w14:textOutline w14:w="22225" w14:cap="rnd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F04064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0"/>
                                      <w:szCs w:val="20"/>
                                      <w14:textOutline w14:w="22225" w14:cap="rnd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ST CONV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AA3131" id="_x0000_s1058" type="#_x0000_t202" style="position:absolute;margin-left:3.6pt;margin-top:16.6pt;width:91.3pt;height:50.75pt;z-index:-25111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">
                      <v:textbox>
                        <w:txbxContent>
                          <w:p w14:paraId="1306E70F" w14:textId="33B4CBE2" w:rsidR="00704806" w:rsidRPr="00F04064" w:rsidRDefault="00704806" w:rsidP="00704806">
                            <w:pPr>
                              <w:shd w:val="clear" w:color="auto" w:fill="EE000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14:textOutline w14:w="222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04064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14:textOutline w14:w="222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MD-12</w:t>
                            </w:r>
                          </w:p>
                          <w:p w14:paraId="3616D4B9" w14:textId="02552892" w:rsidR="00B136B8" w:rsidRPr="00F04064" w:rsidRDefault="00B136B8" w:rsidP="00704806">
                            <w:pPr>
                              <w:shd w:val="clear" w:color="auto" w:fill="EE000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14:textOutline w14:w="222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04064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  <w14:textOutline w14:w="222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ST CONV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33763">
              <w:t>3</w:t>
            </w:r>
          </w:p>
        </w:tc>
        <w:tc>
          <w:tcPr>
            <w:tcW w:w="2056" w:type="dxa"/>
          </w:tcPr>
          <w:p w14:paraId="33BD117F" w14:textId="2DA66B1E" w:rsidR="00633763" w:rsidRDefault="00633763" w:rsidP="00B72B88">
            <w:pPr>
              <w:pStyle w:val="Date"/>
              <w:spacing w:after="40"/>
            </w:pPr>
            <w:r>
              <w:t>4</w:t>
            </w:r>
          </w:p>
        </w:tc>
        <w:tc>
          <w:tcPr>
            <w:tcW w:w="2060" w:type="dxa"/>
          </w:tcPr>
          <w:p w14:paraId="77550023" w14:textId="3149871D" w:rsidR="00633763" w:rsidRDefault="005E0C6C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146688" behindDoc="1" locked="0" layoutInCell="1" allowOverlap="1" wp14:anchorId="2869EFA6" wp14:editId="6DCEF427">
                  <wp:simplePos x="0" y="0"/>
                  <wp:positionH relativeFrom="column">
                    <wp:posOffset>-782955</wp:posOffset>
                  </wp:positionH>
                  <wp:positionV relativeFrom="paragraph">
                    <wp:posOffset>-869950</wp:posOffset>
                  </wp:positionV>
                  <wp:extent cx="5295900" cy="5266055"/>
                  <wp:effectExtent l="57150" t="57150" r="57150" b="1439545"/>
                  <wp:wrapNone/>
                  <wp:docPr id="1835568328" name="Picture 41" descr="A cartoon character running in the ai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568328" name="Picture 41" descr="A cartoon character running in the air&#10;&#10;AI-generated content may be incorrect."/>
                          <pic:cNvPicPr/>
                        </pic:nvPicPr>
                        <pic:blipFill>
                          <a:blip r:embed="rId128">
                            <a:alphaModFix am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900" cy="5266055"/>
                          </a:xfrm>
                          <a:prstGeom prst="ellipse">
                            <a:avLst/>
                          </a:prstGeom>
                          <a:ln w="6350" cap="rnd">
                            <a:noFill/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33763">
              <w:t>5</w:t>
            </w:r>
          </w:p>
        </w:tc>
        <w:tc>
          <w:tcPr>
            <w:tcW w:w="2057" w:type="dxa"/>
          </w:tcPr>
          <w:p w14:paraId="12F3381A" w14:textId="20572465" w:rsidR="00633763" w:rsidRDefault="00633763" w:rsidP="00B72B88">
            <w:pPr>
              <w:pStyle w:val="Date"/>
              <w:spacing w:after="40"/>
            </w:pPr>
            <w:r>
              <w:t>6</w:t>
            </w:r>
          </w:p>
        </w:tc>
        <w:tc>
          <w:tcPr>
            <w:tcW w:w="2060" w:type="dxa"/>
          </w:tcPr>
          <w:p w14:paraId="17BBFAD0" w14:textId="2F182115" w:rsidR="00633763" w:rsidRDefault="00633763" w:rsidP="00B72B88">
            <w:pPr>
              <w:pStyle w:val="Date"/>
              <w:spacing w:after="40"/>
            </w:pPr>
            <w:r>
              <w:t>7</w:t>
            </w:r>
          </w:p>
        </w:tc>
        <w:tc>
          <w:tcPr>
            <w:tcW w:w="2060" w:type="dxa"/>
          </w:tcPr>
          <w:p w14:paraId="2191CE56" w14:textId="38931F37" w:rsidR="00633763" w:rsidRDefault="00633763" w:rsidP="00B72B88">
            <w:pPr>
              <w:pStyle w:val="Date"/>
              <w:spacing w:after="40"/>
            </w:pPr>
            <w:r>
              <w:t>8</w:t>
            </w:r>
          </w:p>
        </w:tc>
        <w:tc>
          <w:tcPr>
            <w:tcW w:w="2057" w:type="dxa"/>
          </w:tcPr>
          <w:p w14:paraId="71A58BBC" w14:textId="3D3E809E" w:rsidR="00633763" w:rsidRDefault="00633763" w:rsidP="00B72B88">
            <w:pPr>
              <w:pStyle w:val="Date"/>
              <w:spacing w:after="40"/>
            </w:pPr>
            <w:r>
              <w:t>9</w:t>
            </w:r>
          </w:p>
        </w:tc>
      </w:tr>
      <w:tr w:rsidR="00633763" w14:paraId="0AE317A6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3D220014" w14:textId="37487CA4" w:rsidR="00633763" w:rsidRDefault="00633763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97536" behindDoc="1" locked="0" layoutInCell="1" allowOverlap="1" wp14:anchorId="325BC63D" wp14:editId="7A7B8AD2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36830</wp:posOffset>
                  </wp:positionV>
                  <wp:extent cx="1042670" cy="780415"/>
                  <wp:effectExtent l="0" t="0" r="5080" b="635"/>
                  <wp:wrapNone/>
                  <wp:docPr id="728513408" name="Picture 728513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361606" name="Picture 1318361606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670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10</w:t>
            </w:r>
          </w:p>
        </w:tc>
        <w:tc>
          <w:tcPr>
            <w:tcW w:w="2056" w:type="dxa"/>
          </w:tcPr>
          <w:p w14:paraId="5C69CF36" w14:textId="204BA34A" w:rsidR="00633763" w:rsidRDefault="00633763" w:rsidP="00B72B88">
            <w:pPr>
              <w:pStyle w:val="Date"/>
              <w:spacing w:after="40"/>
            </w:pPr>
            <w:r>
              <w:t>11</w:t>
            </w:r>
          </w:p>
        </w:tc>
        <w:tc>
          <w:tcPr>
            <w:tcW w:w="2060" w:type="dxa"/>
          </w:tcPr>
          <w:p w14:paraId="623F438D" w14:textId="544AE270" w:rsidR="00633763" w:rsidRDefault="00633763" w:rsidP="00B72B88">
            <w:pPr>
              <w:pStyle w:val="Date"/>
              <w:spacing w:after="40"/>
            </w:pPr>
            <w:r>
              <w:t>12</w:t>
            </w:r>
          </w:p>
        </w:tc>
        <w:tc>
          <w:tcPr>
            <w:tcW w:w="2057" w:type="dxa"/>
          </w:tcPr>
          <w:p w14:paraId="300F5882" w14:textId="6A82BA62" w:rsidR="00633763" w:rsidRDefault="00633763" w:rsidP="00B72B88">
            <w:pPr>
              <w:pStyle w:val="Date"/>
              <w:spacing w:after="40"/>
            </w:pPr>
            <w:r>
              <w:t>13</w:t>
            </w:r>
          </w:p>
        </w:tc>
        <w:tc>
          <w:tcPr>
            <w:tcW w:w="2060" w:type="dxa"/>
          </w:tcPr>
          <w:p w14:paraId="57C3365C" w14:textId="523572EB" w:rsidR="00633763" w:rsidRDefault="00633763" w:rsidP="00B72B88">
            <w:pPr>
              <w:pStyle w:val="Date"/>
              <w:spacing w:after="40"/>
            </w:pPr>
            <w:r>
              <w:t>14</w:t>
            </w:r>
          </w:p>
        </w:tc>
        <w:tc>
          <w:tcPr>
            <w:tcW w:w="2060" w:type="dxa"/>
          </w:tcPr>
          <w:p w14:paraId="77095E08" w14:textId="7A3987AD" w:rsidR="00633763" w:rsidRDefault="00633763" w:rsidP="00B72B88">
            <w:pPr>
              <w:pStyle w:val="Date"/>
              <w:spacing w:after="40"/>
            </w:pPr>
            <w:r>
              <w:t>15</w:t>
            </w:r>
          </w:p>
        </w:tc>
        <w:tc>
          <w:tcPr>
            <w:tcW w:w="2057" w:type="dxa"/>
          </w:tcPr>
          <w:p w14:paraId="3D69475A" w14:textId="4CD867CF" w:rsidR="00633763" w:rsidRDefault="00633763" w:rsidP="00B72B88">
            <w:pPr>
              <w:pStyle w:val="Date"/>
              <w:spacing w:after="40"/>
            </w:pPr>
            <w:r>
              <w:t>16</w:t>
            </w:r>
          </w:p>
        </w:tc>
      </w:tr>
      <w:tr w:rsidR="00633763" w14:paraId="1AEBD625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450EE783" w14:textId="6DD933A1" w:rsidR="00633763" w:rsidRDefault="00633763" w:rsidP="00B72B88">
            <w:pPr>
              <w:pStyle w:val="Date"/>
              <w:spacing w:after="40"/>
            </w:pPr>
            <w:r>
              <w:t>17</w:t>
            </w:r>
          </w:p>
        </w:tc>
        <w:tc>
          <w:tcPr>
            <w:tcW w:w="2056" w:type="dxa"/>
          </w:tcPr>
          <w:p w14:paraId="67D46CDF" w14:textId="79AABF16" w:rsidR="00633763" w:rsidRDefault="00633763" w:rsidP="00B72B88">
            <w:pPr>
              <w:pStyle w:val="Date"/>
              <w:spacing w:after="40"/>
            </w:pPr>
            <w:r>
              <w:t>18</w:t>
            </w:r>
          </w:p>
        </w:tc>
        <w:tc>
          <w:tcPr>
            <w:tcW w:w="2060" w:type="dxa"/>
          </w:tcPr>
          <w:p w14:paraId="5B619082" w14:textId="3BC9B8D7" w:rsidR="00633763" w:rsidRDefault="00633763" w:rsidP="00B72B88">
            <w:pPr>
              <w:pStyle w:val="Date"/>
              <w:spacing w:after="40"/>
            </w:pPr>
            <w:r>
              <w:t>19</w:t>
            </w:r>
          </w:p>
        </w:tc>
        <w:tc>
          <w:tcPr>
            <w:tcW w:w="2057" w:type="dxa"/>
          </w:tcPr>
          <w:p w14:paraId="48F1C1D6" w14:textId="16CBBC10" w:rsidR="00633763" w:rsidRDefault="00633763" w:rsidP="00B72B88">
            <w:pPr>
              <w:pStyle w:val="Date"/>
              <w:spacing w:after="40"/>
            </w:pPr>
            <w:r>
              <w:t>20</w:t>
            </w:r>
          </w:p>
        </w:tc>
        <w:tc>
          <w:tcPr>
            <w:tcW w:w="2060" w:type="dxa"/>
          </w:tcPr>
          <w:p w14:paraId="7DA61D2F" w14:textId="09B21FDF" w:rsidR="00633763" w:rsidRDefault="00633763" w:rsidP="00B72B88">
            <w:pPr>
              <w:pStyle w:val="Date"/>
              <w:spacing w:after="40"/>
            </w:pPr>
            <w:r>
              <w:t>21</w:t>
            </w:r>
          </w:p>
        </w:tc>
        <w:tc>
          <w:tcPr>
            <w:tcW w:w="2060" w:type="dxa"/>
          </w:tcPr>
          <w:p w14:paraId="68BA8A3C" w14:textId="3240556C" w:rsidR="00633763" w:rsidRDefault="00633763" w:rsidP="00B72B88">
            <w:pPr>
              <w:pStyle w:val="Date"/>
              <w:spacing w:after="40"/>
            </w:pPr>
            <w:r>
              <w:t>22</w:t>
            </w:r>
          </w:p>
        </w:tc>
        <w:tc>
          <w:tcPr>
            <w:tcW w:w="2057" w:type="dxa"/>
          </w:tcPr>
          <w:p w14:paraId="57560ADE" w14:textId="3611CDC3" w:rsidR="00633763" w:rsidRDefault="00633763" w:rsidP="00B72B88">
            <w:pPr>
              <w:pStyle w:val="Date"/>
              <w:spacing w:after="40"/>
            </w:pPr>
            <w:r>
              <w:t>23</w:t>
            </w:r>
          </w:p>
        </w:tc>
      </w:tr>
      <w:tr w:rsidR="00633763" w14:paraId="44532080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648307B4" w14:textId="07260389" w:rsidR="00633763" w:rsidRDefault="00633763" w:rsidP="00B72B88">
            <w:pPr>
              <w:pStyle w:val="Date"/>
              <w:spacing w:after="40"/>
            </w:pPr>
            <w:r>
              <w:t>24</w:t>
            </w:r>
          </w:p>
        </w:tc>
        <w:tc>
          <w:tcPr>
            <w:tcW w:w="2056" w:type="dxa"/>
          </w:tcPr>
          <w:p w14:paraId="11CB826C" w14:textId="2FCD567C" w:rsidR="00633763" w:rsidRDefault="00633763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91392" behindDoc="1" locked="0" layoutInCell="1" allowOverlap="1" wp14:anchorId="381AAEC8" wp14:editId="1D68894E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74295</wp:posOffset>
                  </wp:positionV>
                  <wp:extent cx="554990" cy="740410"/>
                  <wp:effectExtent l="57150" t="57150" r="111760" b="116840"/>
                  <wp:wrapNone/>
                  <wp:docPr id="1157925304" name="Picture 1157925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792099" name="Picture 1519792099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990" cy="74041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25</w:t>
            </w:r>
          </w:p>
        </w:tc>
        <w:tc>
          <w:tcPr>
            <w:tcW w:w="2060" w:type="dxa"/>
          </w:tcPr>
          <w:p w14:paraId="475730A4" w14:textId="4D3F08A7" w:rsidR="00633763" w:rsidRDefault="00633763" w:rsidP="00B72B88">
            <w:pPr>
              <w:pStyle w:val="Date"/>
              <w:spacing w:after="40"/>
            </w:pPr>
            <w:r>
              <w:t>26</w:t>
            </w:r>
          </w:p>
        </w:tc>
        <w:tc>
          <w:tcPr>
            <w:tcW w:w="2057" w:type="dxa"/>
          </w:tcPr>
          <w:p w14:paraId="76F1E163" w14:textId="43C46826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=C10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=C10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MonthEnd5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=C10+1 </w:instrText>
            </w:r>
            <w:r>
              <w:fldChar w:fldCharType="separate"/>
            </w:r>
            <w:r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  <w:r>
              <w:t>27</w:t>
            </w:r>
          </w:p>
        </w:tc>
        <w:tc>
          <w:tcPr>
            <w:tcW w:w="2060" w:type="dxa"/>
          </w:tcPr>
          <w:p w14:paraId="38607CB1" w14:textId="37EB2D63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=D10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=D10 </w:instrText>
            </w:r>
            <w:r>
              <w:fldChar w:fldCharType="separate"/>
            </w:r>
            <w:r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MonthEnd5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=D10+1 </w:instrText>
            </w:r>
            <w:r>
              <w:fldChar w:fldCharType="separate"/>
            </w:r>
            <w:r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28</w:instrText>
            </w:r>
            <w:r>
              <w:fldChar w:fldCharType="end"/>
            </w:r>
            <w:r>
              <w:fldChar w:fldCharType="end"/>
            </w:r>
            <w:r>
              <w:t>28</w:t>
            </w:r>
          </w:p>
        </w:tc>
        <w:tc>
          <w:tcPr>
            <w:tcW w:w="2060" w:type="dxa"/>
          </w:tcPr>
          <w:p w14:paraId="689C512A" w14:textId="204C184D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=E10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=E10 </w:instrText>
            </w:r>
            <w:r>
              <w:fldChar w:fldCharType="separate"/>
            </w:r>
            <w:r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MonthEnd5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=E10+1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fldChar w:fldCharType="end"/>
            </w:r>
            <w:r>
              <w:t>29</w:t>
            </w:r>
          </w:p>
        </w:tc>
        <w:tc>
          <w:tcPr>
            <w:tcW w:w="2057" w:type="dxa"/>
          </w:tcPr>
          <w:p w14:paraId="4FE2A14E" w14:textId="1ABD588F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=F10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=F10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MonthEnd5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=F10+1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fldChar w:fldCharType="end"/>
            </w:r>
            <w:r>
              <w:t>30</w:t>
            </w:r>
          </w:p>
        </w:tc>
      </w:tr>
      <w:tr w:rsidR="00633763" w14:paraId="1B2E7472" w14:textId="77777777" w:rsidTr="00B72B88">
        <w:trPr>
          <w:trHeight w:hRule="exact" w:val="1440"/>
          <w:jc w:val="center"/>
        </w:trPr>
        <w:tc>
          <w:tcPr>
            <w:tcW w:w="2050" w:type="dxa"/>
          </w:tcPr>
          <w:p w14:paraId="448DDB55" w14:textId="2ABAE22E" w:rsidR="00633763" w:rsidRDefault="00633763" w:rsidP="00B72B88">
            <w:pPr>
              <w:pStyle w:val="Date"/>
              <w:spacing w:after="40"/>
              <w:rPr>
                <w:noProof/>
              </w:rPr>
            </w:pPr>
            <w:r>
              <w:rPr>
                <w:noProof/>
              </w:rPr>
              <w:t>31</w:t>
            </w:r>
          </w:p>
        </w:tc>
        <w:tc>
          <w:tcPr>
            <w:tcW w:w="2056" w:type="dxa"/>
          </w:tcPr>
          <w:p w14:paraId="11242A5E" w14:textId="77777777" w:rsidR="00633763" w:rsidRDefault="00633763" w:rsidP="00B72B88">
            <w:pPr>
              <w:pStyle w:val="Date"/>
              <w:spacing w:after="40"/>
              <w:rPr>
                <w:noProof/>
              </w:rPr>
            </w:pPr>
          </w:p>
        </w:tc>
        <w:tc>
          <w:tcPr>
            <w:tcW w:w="2060" w:type="dxa"/>
          </w:tcPr>
          <w:p w14:paraId="337A0D80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6C64A790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6C7D24C3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60" w:type="dxa"/>
          </w:tcPr>
          <w:p w14:paraId="17F84AF2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7" w:type="dxa"/>
          </w:tcPr>
          <w:p w14:paraId="2B5FF45E" w14:textId="77777777" w:rsidR="00633763" w:rsidRDefault="00633763" w:rsidP="00B72B88">
            <w:pPr>
              <w:pStyle w:val="Date"/>
              <w:spacing w:after="40"/>
            </w:pPr>
          </w:p>
        </w:tc>
      </w:tr>
    </w:tbl>
    <w:p w14:paraId="4412AF4F" w14:textId="77777777" w:rsidR="00633763" w:rsidRDefault="00633763" w:rsidP="00633763"/>
    <w:p w14:paraId="1BDC3741" w14:textId="791D34AE" w:rsidR="00633763" w:rsidRDefault="00633763" w:rsidP="00633763">
      <w:r>
        <w:br w:type="page"/>
      </w:r>
      <w:r w:rsidR="00743DB1">
        <w:rPr>
          <w:noProof/>
        </w:rPr>
        <mc:AlternateContent>
          <mc:Choice Requires="wps">
            <w:drawing>
              <wp:anchor distT="45720" distB="45720" distL="114300" distR="114300" simplePos="0" relativeHeight="252155904" behindDoc="1" locked="0" layoutInCell="1" allowOverlap="1" wp14:anchorId="707ADE29" wp14:editId="33DC6DFB">
                <wp:simplePos x="0" y="0"/>
                <wp:positionH relativeFrom="column">
                  <wp:posOffset>361950</wp:posOffset>
                </wp:positionH>
                <wp:positionV relativeFrom="paragraph">
                  <wp:posOffset>5857875</wp:posOffset>
                </wp:positionV>
                <wp:extent cx="5483225" cy="1404620"/>
                <wp:effectExtent l="19050" t="19050" r="22225" b="25400"/>
                <wp:wrapNone/>
                <wp:docPr id="4512363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32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1225CD" w14:textId="5C81F506" w:rsidR="00B80424" w:rsidRPr="00B80424" w:rsidRDefault="00B80424">
                            <w:pPr>
                              <w:rPr>
                                <w:color w:val="0020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0424">
                              <w:rPr>
                                <w:color w:val="0020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PDG Bill Freeman is the ultimate Lions example of a servant leader. For his outstanding work over several decades, the organization has honored him through the naming of this award. The Executive Committee recommends </w:t>
                            </w:r>
                            <w:r>
                              <w:rPr>
                                <w:color w:val="0020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potential </w:t>
                            </w:r>
                            <w:r w:rsidRPr="00B80424">
                              <w:rPr>
                                <w:color w:val="0020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recipients to the President who makes the selection for presentation at the annual meeting.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ADE29" id="_x0000_s1086" type="#_x0000_t202" style="position:absolute;margin-left:28.5pt;margin-top:461.25pt;width:431.75pt;height:110.6pt;z-index:-25116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" strokecolor="#002060" strokeweight="2.25pt">
                <v:textbox style="mso-fit-shape-to-text:t">
                  <w:txbxContent>
                    <w:p w14:paraId="1C1225CD" w14:textId="5C81F506" w:rsidR="00B80424" w:rsidRPr="00B80424" w:rsidRDefault="00B80424">
                      <w:pPr>
                        <w:rPr>
                          <w:color w:val="0020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0424">
                        <w:rPr>
                          <w:color w:val="0020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PDG Bill Freeman is the ultimate Lions example of a servant leader. For his outstanding work over several decades, the organization has honored him through the naming of this award. The Executive Committee recommends </w:t>
                      </w:r>
                      <w:r>
                        <w:rPr>
                          <w:color w:val="0020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potential </w:t>
                      </w:r>
                      <w:r w:rsidRPr="00B80424">
                        <w:rPr>
                          <w:color w:val="0020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recipients to the President who makes the selection for presentation at the annual meeting.</w:t>
                      </w:r>
                    </w:p>
                  </w:txbxContent>
                </v:textbox>
              </v:shape>
            </w:pict>
          </mc:Fallback>
        </mc:AlternateContent>
      </w:r>
      <w:r w:rsidR="00743DB1"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2ED388F5" wp14:editId="096E09D8">
                <wp:simplePos x="0" y="0"/>
                <wp:positionH relativeFrom="column">
                  <wp:posOffset>127635</wp:posOffset>
                </wp:positionH>
                <wp:positionV relativeFrom="paragraph">
                  <wp:posOffset>-394335</wp:posOffset>
                </wp:positionV>
                <wp:extent cx="5723255" cy="1828800"/>
                <wp:effectExtent l="0" t="0" r="0" b="6985"/>
                <wp:wrapNone/>
                <wp:docPr id="1241710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325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1DCDB0D" w14:textId="27319125" w:rsidR="00633763" w:rsidRPr="00743DB1" w:rsidRDefault="00743DB1" w:rsidP="00633763">
                            <w:pPr>
                              <w:jc w:val="center"/>
                              <w:rPr>
                                <w:rFonts w:ascii="Impact" w:hAnsi="Impact"/>
                                <w:b/>
                                <w:color w:val="002060"/>
                                <w:sz w:val="88"/>
                                <w:szCs w:val="88"/>
                                <w14:shadow w14:blurRad="12700" w14:dist="50800" w14:dir="2700000" w14:sx="100000" w14:sy="100000" w14:kx="0" w14:ky="0" w14:algn="tl">
                                  <w14:srgbClr w14:val="FFFF00"/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3DB1">
                              <w:rPr>
                                <w:rFonts w:ascii="Impact" w:hAnsi="Impact"/>
                                <w:b/>
                                <w:color w:val="002060"/>
                                <w:sz w:val="88"/>
                                <w:szCs w:val="88"/>
                                <w14:shadow w14:blurRad="12700" w14:dist="50800" w14:dir="2700000" w14:sx="100000" w14:sy="100000" w14:kx="0" w14:ky="0" w14:algn="tl">
                                  <w14:srgbClr w14:val="FFFF00"/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 Bill Freeman Award</w:t>
                            </w:r>
                          </w:p>
                          <w:p w14:paraId="36943EA9" w14:textId="000DD28D" w:rsidR="00743DB1" w:rsidRPr="00743DB1" w:rsidRDefault="00743DB1" w:rsidP="00633763">
                            <w:pPr>
                              <w:jc w:val="center"/>
                              <w:rPr>
                                <w:rFonts w:ascii="Impact" w:hAnsi="Impact"/>
                                <w:b/>
                                <w:color w:val="002060"/>
                                <w:sz w:val="88"/>
                                <w:szCs w:val="88"/>
                                <w14:shadow w14:blurRad="12700" w14:dist="50800" w14:dir="2700000" w14:sx="100000" w14:sy="100000" w14:kx="0" w14:ky="0" w14:algn="tl">
                                  <w14:srgbClr w14:val="FFFF00"/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3DB1">
                              <w:rPr>
                                <w:rFonts w:ascii="Impact" w:hAnsi="Impact"/>
                                <w:b/>
                                <w:color w:val="002060"/>
                                <w:sz w:val="88"/>
                                <w:szCs w:val="88"/>
                                <w14:shadow w14:blurRad="12700" w14:dist="50800" w14:dir="2700000" w14:sx="100000" w14:sy="100000" w14:kx="0" w14:ky="0" w14:algn="tl">
                                  <w14:srgbClr w14:val="FFFF00"/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is presented annually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388F5" id="_x0000_s1087" type="#_x0000_t202" style="position:absolute;margin-left:10.05pt;margin-top:-31.05pt;width:450.65pt;height:2in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" filled="f" stroked="f">
                <v:textbox style="mso-fit-shape-to-text:t">
                  <w:txbxContent>
                    <w:p w14:paraId="71DCDB0D" w14:textId="27319125" w:rsidR="00633763" w:rsidRPr="00743DB1" w:rsidRDefault="00743DB1" w:rsidP="00633763">
                      <w:pPr>
                        <w:jc w:val="center"/>
                        <w:rPr>
                          <w:rFonts w:ascii="Impact" w:hAnsi="Impact"/>
                          <w:b/>
                          <w:color w:val="002060"/>
                          <w:sz w:val="88"/>
                          <w:szCs w:val="88"/>
                          <w14:shadow w14:blurRad="12700" w14:dist="50800" w14:dir="2700000" w14:sx="100000" w14:sy="100000" w14:kx="0" w14:ky="0" w14:algn="tl">
                            <w14:srgbClr w14:val="FFFF00"/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43DB1">
                        <w:rPr>
                          <w:rFonts w:ascii="Impact" w:hAnsi="Impact"/>
                          <w:b/>
                          <w:color w:val="002060"/>
                          <w:sz w:val="88"/>
                          <w:szCs w:val="88"/>
                          <w14:shadow w14:blurRad="12700" w14:dist="50800" w14:dir="2700000" w14:sx="100000" w14:sy="100000" w14:kx="0" w14:ky="0" w14:algn="tl">
                            <w14:srgbClr w14:val="FFFF00"/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The Bill Freeman Award</w:t>
                      </w:r>
                    </w:p>
                    <w:p w14:paraId="36943EA9" w14:textId="000DD28D" w:rsidR="00743DB1" w:rsidRPr="00743DB1" w:rsidRDefault="00743DB1" w:rsidP="00633763">
                      <w:pPr>
                        <w:jc w:val="center"/>
                        <w:rPr>
                          <w:rFonts w:ascii="Impact" w:hAnsi="Impact"/>
                          <w:b/>
                          <w:color w:val="002060"/>
                          <w:sz w:val="88"/>
                          <w:szCs w:val="88"/>
                          <w14:shadow w14:blurRad="12700" w14:dist="50800" w14:dir="2700000" w14:sx="100000" w14:sy="100000" w14:kx="0" w14:ky="0" w14:algn="tl">
                            <w14:srgbClr w14:val="FFFF00"/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43DB1">
                        <w:rPr>
                          <w:rFonts w:ascii="Impact" w:hAnsi="Impact"/>
                          <w:b/>
                          <w:color w:val="002060"/>
                          <w:sz w:val="88"/>
                          <w:szCs w:val="88"/>
                          <w14:shadow w14:blurRad="12700" w14:dist="50800" w14:dir="2700000" w14:sx="100000" w14:sy="100000" w14:kx="0" w14:ky="0" w14:algn="tl">
                            <w14:srgbClr w14:val="FFFF00"/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is presented annually</w:t>
                      </w:r>
                    </w:p>
                  </w:txbxContent>
                </v:textbox>
              </v:shape>
            </w:pict>
          </mc:Fallback>
        </mc:AlternateContent>
      </w:r>
      <w:r w:rsidR="00743DB1">
        <w:rPr>
          <w:noProof/>
        </w:rPr>
        <mc:AlternateContent>
          <mc:Choice Requires="wpg">
            <w:drawing>
              <wp:anchor distT="0" distB="0" distL="114300" distR="114300" simplePos="0" relativeHeight="252153856" behindDoc="1" locked="0" layoutInCell="1" allowOverlap="1" wp14:anchorId="15DD34BD" wp14:editId="78A25D86">
                <wp:simplePos x="0" y="0"/>
                <wp:positionH relativeFrom="column">
                  <wp:posOffset>697230</wp:posOffset>
                </wp:positionH>
                <wp:positionV relativeFrom="paragraph">
                  <wp:posOffset>773430</wp:posOffset>
                </wp:positionV>
                <wp:extent cx="5485765" cy="4845685"/>
                <wp:effectExtent l="76200" t="76200" r="133985" b="126365"/>
                <wp:wrapNone/>
                <wp:docPr id="1303127363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5765" cy="4845685"/>
                          <a:chOff x="0" y="0"/>
                          <a:chExt cx="5485817" cy="4846101"/>
                        </a:xfrm>
                      </wpg:grpSpPr>
                      <pic:pic xmlns:pic="http://schemas.openxmlformats.org/drawingml/2006/picture">
                        <pic:nvPicPr>
                          <pic:cNvPr id="1103055789" name="Picture 7" descr="A person in a blue shir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53" r="18391"/>
                          <a:stretch/>
                        </pic:blipFill>
                        <pic:spPr bwMode="auto">
                          <a:xfrm>
                            <a:off x="0" y="0"/>
                            <a:ext cx="3012440" cy="309626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206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673079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81" r="159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3377" y="569626"/>
                            <a:ext cx="3012440" cy="309626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206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7386033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92" t="18981" r="17574"/>
                          <a:stretch/>
                        </pic:blipFill>
                        <pic:spPr bwMode="auto">
                          <a:xfrm>
                            <a:off x="1723868" y="2413416"/>
                            <a:ext cx="2277110" cy="2432685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206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4EAF18" id="Group 42" o:spid="_x0000_s1026" style="position:absolute;margin-left:54.9pt;margin-top:60.9pt;width:431.95pt;height:381.55pt;z-index:-251162624;mso-width-relative:margin;mso-height-relative:margin" coordsize="54858,4846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dp&#10;bmRvd3MgUGhvdG8gRWRpdG9yIDEwLjAuMTAwMTEuMTYzODQAV2luZG93cyBQaG90byBFZGl0b3Ig&#10;MTAuMC4xMDAxMS4xNjM4NAAyMDE2OjEwOjI3IDE1OjE1OjAxAAAGkAMAAgAAABQAABEckAQAAgAA&#10;ABQAABEwkpEAAgAAAAMwMAAAkpIAAgAAAAMwMAAAoAEAAwAAAAEAAQAA6hwABwAACAwAAAkQAAAA&#10;ABzq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8P3hwYWNrZXQgZW5kPSd3Jz8+/9sAQwADAgIDAgIDAwMDBAMDBAUI&#10;BQUEBAUKBwcGCAwKDAwLCgsLDQ4SEA0OEQ4LCxAWEBETFBUVFQwPFxgWFBgSFBUU/9sAQwEDBAQF&#10;BAUJBQUJFA0LDRQUFBQUFBQUFBQUFBQUFBQUFBQUFBQUFBQUFBQUFBQUFBQUFBQUFBQUFBQUFBQU&#10;FBQU/8AAEQgCAgL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">
                <v:shape id="Picture 7" o:spid="_x0000_s1027" type="#_x0000_t75" alt="A person in a blue shirt&#10;&#10;AI-generated content may be incorrect." style="position:absolute;width:30124;height:3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" stroked="t" strokecolor="#002060" strokeweight="3pt">
                  <v:stroke endcap="square"/>
                  <v:imagedata r:id="rId134" o:title="A person in a blue shirt&#10;&#10;AI-generated content may be incorrect" cropleft="10979f" cropright="12053f"/>
                  <v:shadow on="t" color="black" opacity="28180f" origin="-.5,-.5" offset=".74836mm,.74836mm"/>
                  <v:path arrowok="t"/>
                </v:shape>
                <v:shape id="Picture 7" o:spid="_x0000_s1028" type="#_x0000_t75" style="position:absolute;left:24733;top:5696;width:30125;height:30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" stroked="t" strokecolor="#002060" strokeweight="3pt">
                  <v:stroke endcap="square"/>
                  <v:imagedata r:id="rId135" o:title="" cropleft="10473f" cropright="10473f"/>
                  <v:shadow on="t" color="black" opacity="28180f" origin="-.5,-.5" offset=".74836mm,.74836mm"/>
                  <v:path arrowok="t"/>
                </v:shape>
                <v:shape id="Picture 7" o:spid="_x0000_s1029" type="#_x0000_t75" style="position:absolute;left:17238;top:24134;width:22771;height:24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" stroked="t" strokecolor="#002060" strokeweight="3pt">
                  <v:stroke endcap="square"/>
                  <v:imagedata r:id="rId136" o:title="" croptop="12439f" cropleft="20901f" cropright="11517f"/>
                  <v:shadow on="t" color="black" opacity="28180f" origin="-.5,-.5" offset=".74836mm,.74836mm"/>
                  <v:path arrowok="t"/>
                </v:shape>
              </v:group>
            </w:pict>
          </mc:Fallback>
        </mc:AlternateContent>
      </w:r>
      <w:r w:rsidR="00743DB1">
        <w:rPr>
          <w:noProof/>
        </w:rPr>
        <w:drawing>
          <wp:anchor distT="0" distB="0" distL="114300" distR="114300" simplePos="0" relativeHeight="252109824" behindDoc="1" locked="0" layoutInCell="1" allowOverlap="1" wp14:anchorId="597516F8" wp14:editId="0A08B15C">
            <wp:simplePos x="0" y="0"/>
            <wp:positionH relativeFrom="column">
              <wp:posOffset>6065520</wp:posOffset>
            </wp:positionH>
            <wp:positionV relativeFrom="paragraph">
              <wp:posOffset>-53340</wp:posOffset>
            </wp:positionV>
            <wp:extent cx="3039745" cy="5956300"/>
            <wp:effectExtent l="76200" t="76200" r="141605" b="139700"/>
            <wp:wrapNone/>
            <wp:docPr id="17419609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60980" name="Picture 7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5956300"/>
                    </a:xfrm>
                    <a:prstGeom prst="rect">
                      <a:avLst/>
                    </a:prstGeom>
                    <a:ln w="38100" cap="sq">
                      <a:solidFill>
                        <a:srgbClr val="00206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087296" behindDoc="0" locked="0" layoutInCell="1" allowOverlap="1" wp14:anchorId="6351A3B1" wp14:editId="09E42C85">
                <wp:simplePos x="0" y="0"/>
                <wp:positionH relativeFrom="column">
                  <wp:posOffset>128270</wp:posOffset>
                </wp:positionH>
                <wp:positionV relativeFrom="paragraph">
                  <wp:posOffset>5711190</wp:posOffset>
                </wp:positionV>
                <wp:extent cx="247650" cy="200025"/>
                <wp:effectExtent l="0" t="0" r="0" b="9525"/>
                <wp:wrapSquare wrapText="bothSides"/>
                <wp:docPr id="20596557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B373D" w14:textId="77777777" w:rsidR="00633763" w:rsidRPr="006F3AD2" w:rsidRDefault="00633763" w:rsidP="0063376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F3AD2">
                              <w:rPr>
                                <w:sz w:val="18"/>
                                <w:szCs w:val="18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51A3B1" id="_x0000_s1088" type="#_x0000_t202" style="position:absolute;margin-left:10.1pt;margin-top:449.7pt;width:19.5pt;height:15.75pt;z-index:252087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" stroked="f">
                <v:textbox>
                  <w:txbxContent>
                    <w:p w14:paraId="6C3B373D" w14:textId="77777777" w:rsidR="00633763" w:rsidRPr="006F3AD2" w:rsidRDefault="00633763" w:rsidP="00633763">
                      <w:pPr>
                        <w:rPr>
                          <w:sz w:val="18"/>
                          <w:szCs w:val="18"/>
                        </w:rPr>
                      </w:pPr>
                      <w:r w:rsidRPr="006F3AD2">
                        <w:rPr>
                          <w:sz w:val="18"/>
                          <w:szCs w:val="18"/>
                        </w:rPr>
                        <w:t>*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</w:p>
    <w:p w14:paraId="6A406C03" w14:textId="6DA473A4" w:rsidR="00633763" w:rsidRDefault="00633763" w:rsidP="00633763">
      <w:pPr>
        <w:pStyle w:val="MonthYear"/>
      </w:pPr>
      <w:r>
        <w:t>June 2026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June calendar"/>
      </w:tblPr>
      <w:tblGrid>
        <w:gridCol w:w="2048"/>
        <w:gridCol w:w="2054"/>
        <w:gridCol w:w="2058"/>
        <w:gridCol w:w="2056"/>
        <w:gridCol w:w="2059"/>
        <w:gridCol w:w="2059"/>
        <w:gridCol w:w="2056"/>
      </w:tblGrid>
      <w:tr w:rsidR="00633763" w14:paraId="4391EC3E" w14:textId="77777777" w:rsidTr="00B72B88">
        <w:trPr>
          <w:trHeight w:val="288"/>
          <w:jc w:val="center"/>
        </w:trPr>
        <w:tc>
          <w:tcPr>
            <w:tcW w:w="2048" w:type="dxa"/>
            <w:vAlign w:val="bottom"/>
          </w:tcPr>
          <w:p w14:paraId="447CA028" w14:textId="77777777" w:rsidR="00633763" w:rsidRDefault="00633763" w:rsidP="00B72B88">
            <w:pPr>
              <w:pStyle w:val="Day"/>
            </w:pPr>
            <w:r>
              <w:t>Sunday</w:t>
            </w:r>
          </w:p>
        </w:tc>
        <w:tc>
          <w:tcPr>
            <w:tcW w:w="2054" w:type="dxa"/>
            <w:vAlign w:val="bottom"/>
          </w:tcPr>
          <w:p w14:paraId="7C18FC0A" w14:textId="77777777" w:rsidR="00633763" w:rsidRDefault="00633763" w:rsidP="00B72B88">
            <w:pPr>
              <w:pStyle w:val="Day"/>
            </w:pPr>
            <w:r>
              <w:t>Monday</w:t>
            </w:r>
          </w:p>
        </w:tc>
        <w:tc>
          <w:tcPr>
            <w:tcW w:w="2058" w:type="dxa"/>
            <w:vAlign w:val="bottom"/>
          </w:tcPr>
          <w:p w14:paraId="6589FFD8" w14:textId="77777777" w:rsidR="00633763" w:rsidRDefault="00633763" w:rsidP="00B72B88">
            <w:pPr>
              <w:pStyle w:val="Day"/>
            </w:pPr>
            <w:r>
              <w:t>Tuesday</w:t>
            </w:r>
          </w:p>
        </w:tc>
        <w:tc>
          <w:tcPr>
            <w:tcW w:w="2056" w:type="dxa"/>
            <w:vAlign w:val="bottom"/>
          </w:tcPr>
          <w:p w14:paraId="7A28F72E" w14:textId="77777777" w:rsidR="00633763" w:rsidRDefault="00633763" w:rsidP="00B72B88">
            <w:pPr>
              <w:pStyle w:val="Day"/>
            </w:pPr>
            <w:r>
              <w:t>Wednesday</w:t>
            </w:r>
          </w:p>
        </w:tc>
        <w:tc>
          <w:tcPr>
            <w:tcW w:w="2059" w:type="dxa"/>
            <w:vAlign w:val="bottom"/>
          </w:tcPr>
          <w:p w14:paraId="109F8744" w14:textId="77777777" w:rsidR="00633763" w:rsidRDefault="00633763" w:rsidP="00B72B88">
            <w:pPr>
              <w:pStyle w:val="Day"/>
            </w:pPr>
            <w:r>
              <w:t>Thursday</w:t>
            </w:r>
          </w:p>
        </w:tc>
        <w:tc>
          <w:tcPr>
            <w:tcW w:w="2059" w:type="dxa"/>
            <w:vAlign w:val="bottom"/>
          </w:tcPr>
          <w:p w14:paraId="5314F060" w14:textId="261CBC2F" w:rsidR="00633763" w:rsidRDefault="00633763" w:rsidP="00B72B88">
            <w:pPr>
              <w:pStyle w:val="Day"/>
            </w:pPr>
            <w:r>
              <w:rPr>
                <w:noProof/>
              </w:rPr>
              <w:drawing>
                <wp:anchor distT="0" distB="0" distL="114300" distR="114300" simplePos="0" relativeHeight="252099584" behindDoc="1" locked="0" layoutInCell="1" allowOverlap="1" wp14:anchorId="645DB120" wp14:editId="6AB93CEE">
                  <wp:simplePos x="0" y="0"/>
                  <wp:positionH relativeFrom="column">
                    <wp:posOffset>211455</wp:posOffset>
                  </wp:positionH>
                  <wp:positionV relativeFrom="paragraph">
                    <wp:posOffset>144145</wp:posOffset>
                  </wp:positionV>
                  <wp:extent cx="940435" cy="914400"/>
                  <wp:effectExtent l="0" t="0" r="0" b="0"/>
                  <wp:wrapNone/>
                  <wp:docPr id="579241411" name="Picture 57924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241411" name="Picture 579241411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3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Friday</w:t>
            </w:r>
          </w:p>
        </w:tc>
        <w:tc>
          <w:tcPr>
            <w:tcW w:w="2056" w:type="dxa"/>
            <w:vAlign w:val="bottom"/>
          </w:tcPr>
          <w:p w14:paraId="65568750" w14:textId="77777777" w:rsidR="00633763" w:rsidRDefault="00633763" w:rsidP="00B72B88">
            <w:pPr>
              <w:pStyle w:val="Day"/>
            </w:pPr>
            <w:r>
              <w:t>Saturday</w:t>
            </w:r>
          </w:p>
        </w:tc>
      </w:tr>
      <w:tr w:rsidR="00633763" w14:paraId="36C4DB72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5020DABE" w14:textId="58F55A1B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MonthStart6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“Sunday" 1 ""</w:instrText>
            </w:r>
            <w:r>
              <w:fldChar w:fldCharType="end"/>
            </w:r>
          </w:p>
        </w:tc>
        <w:tc>
          <w:tcPr>
            <w:tcW w:w="2054" w:type="dxa"/>
          </w:tcPr>
          <w:p w14:paraId="17748B29" w14:textId="154282A2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MonthStart6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“Monday"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  <w:r>
              <w:t>1</w:t>
            </w:r>
          </w:p>
        </w:tc>
        <w:tc>
          <w:tcPr>
            <w:tcW w:w="2058" w:type="dxa"/>
          </w:tcPr>
          <w:p w14:paraId="6D0B5917" w14:textId="52DC3DE4" w:rsidR="00633763" w:rsidRDefault="006B19E5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1557881" behindDoc="1" locked="0" layoutInCell="1" allowOverlap="1" wp14:anchorId="2ADC3985" wp14:editId="370AD18B">
                  <wp:simplePos x="0" y="0"/>
                  <wp:positionH relativeFrom="column">
                    <wp:posOffset>-675005</wp:posOffset>
                  </wp:positionH>
                  <wp:positionV relativeFrom="paragraph">
                    <wp:posOffset>67945</wp:posOffset>
                  </wp:positionV>
                  <wp:extent cx="4819650" cy="4686300"/>
                  <wp:effectExtent l="0" t="0" r="0" b="0"/>
                  <wp:wrapNone/>
                  <wp:docPr id="970071441" name="Picture 43" descr="A cartoon lion holding a fla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071441" name="Picture 43" descr="A cartoon lion holding a flag&#10;&#10;AI-generated content may be incorrect."/>
                          <pic:cNvPicPr/>
                        </pic:nvPicPr>
                        <pic:blipFill rotWithShape="1">
                          <a:blip r:embed="rId139">
                            <a:alphaModFix amt="20000"/>
                          </a:blip>
                          <a:srcRect t="17372" b="7482"/>
                          <a:stretch/>
                        </pic:blipFill>
                        <pic:spPr bwMode="auto">
                          <a:xfrm>
                            <a:off x="0" y="0"/>
                            <a:ext cx="4819650" cy="4686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33763">
              <w:fldChar w:fldCharType="begin"/>
            </w:r>
            <w:r w:rsidR="00633763">
              <w:instrText xml:space="preserve"> IF </w:instrText>
            </w:r>
            <w:r w:rsidR="00633763">
              <w:fldChar w:fldCharType="begin"/>
            </w:r>
            <w:r w:rsidR="00633763">
              <w:instrText xml:space="preserve"> DocVariable MonthStart6 \@ dddd </w:instrText>
            </w:r>
            <w:r w:rsidR="00633763">
              <w:fldChar w:fldCharType="separate"/>
            </w:r>
            <w:r w:rsidR="00633763">
              <w:instrText>Wednesday</w:instrText>
            </w:r>
            <w:r w:rsidR="00633763">
              <w:fldChar w:fldCharType="end"/>
            </w:r>
            <w:r w:rsidR="00633763">
              <w:instrText xml:space="preserve"> = “Tuesday" 1 </w:instrText>
            </w:r>
            <w:r w:rsidR="00633763">
              <w:fldChar w:fldCharType="begin"/>
            </w:r>
            <w:r w:rsidR="00633763">
              <w:instrText xml:space="preserve"> IF </w:instrText>
            </w:r>
            <w:r w:rsidR="00633763">
              <w:fldChar w:fldCharType="begin"/>
            </w:r>
            <w:r w:rsidR="00633763">
              <w:instrText xml:space="preserve"> =B2 </w:instrText>
            </w:r>
            <w:r w:rsidR="00633763">
              <w:fldChar w:fldCharType="separate"/>
            </w:r>
            <w:r w:rsidR="00633763">
              <w:rPr>
                <w:noProof/>
              </w:rPr>
              <w:instrText>0</w:instrText>
            </w:r>
            <w:r w:rsidR="00633763">
              <w:fldChar w:fldCharType="end"/>
            </w:r>
            <w:r w:rsidR="00633763">
              <w:instrText xml:space="preserve"> &lt;&gt; 0 </w:instrText>
            </w:r>
            <w:r w:rsidR="00633763">
              <w:fldChar w:fldCharType="begin"/>
            </w:r>
            <w:r w:rsidR="00633763">
              <w:instrText xml:space="preserve"> =B2+1 </w:instrText>
            </w:r>
            <w:r w:rsidR="00633763">
              <w:fldChar w:fldCharType="separate"/>
            </w:r>
            <w:r w:rsidR="00633763">
              <w:rPr>
                <w:noProof/>
              </w:rPr>
              <w:instrText>2</w:instrText>
            </w:r>
            <w:r w:rsidR="00633763">
              <w:fldChar w:fldCharType="end"/>
            </w:r>
            <w:r w:rsidR="00633763">
              <w:instrText xml:space="preserve"> "" </w:instrText>
            </w:r>
            <w:r w:rsidR="00633763">
              <w:fldChar w:fldCharType="end"/>
            </w:r>
            <w:r w:rsidR="00633763">
              <w:fldChar w:fldCharType="end"/>
            </w:r>
            <w:r w:rsidR="00633763">
              <w:t>2</w:t>
            </w:r>
          </w:p>
        </w:tc>
        <w:tc>
          <w:tcPr>
            <w:tcW w:w="2056" w:type="dxa"/>
          </w:tcPr>
          <w:p w14:paraId="6765C635" w14:textId="7C852A32" w:rsidR="00633763" w:rsidRDefault="00633763" w:rsidP="00B72B88">
            <w:pPr>
              <w:pStyle w:val="Date"/>
              <w:spacing w:after="40"/>
            </w:pPr>
            <w:r>
              <w:t>3</w:t>
            </w:r>
          </w:p>
        </w:tc>
        <w:tc>
          <w:tcPr>
            <w:tcW w:w="2059" w:type="dxa"/>
          </w:tcPr>
          <w:p w14:paraId="4671CD06" w14:textId="6754E1F2" w:rsidR="00633763" w:rsidRDefault="00633763" w:rsidP="00B72B88">
            <w:pPr>
              <w:pStyle w:val="Date"/>
              <w:spacing w:after="40"/>
            </w:pPr>
            <w:r>
              <w:t>4</w:t>
            </w:r>
          </w:p>
        </w:tc>
        <w:tc>
          <w:tcPr>
            <w:tcW w:w="2059" w:type="dxa"/>
          </w:tcPr>
          <w:p w14:paraId="16D33CFE" w14:textId="185F967B" w:rsidR="00633763" w:rsidRDefault="00633763" w:rsidP="00B72B88">
            <w:pPr>
              <w:pStyle w:val="Date"/>
              <w:spacing w:after="40"/>
            </w:pPr>
            <w:r>
              <w:t>5</w:t>
            </w:r>
          </w:p>
        </w:tc>
        <w:tc>
          <w:tcPr>
            <w:tcW w:w="2056" w:type="dxa"/>
          </w:tcPr>
          <w:p w14:paraId="40D79FA2" w14:textId="081CFE20" w:rsidR="00633763" w:rsidRDefault="00633763" w:rsidP="00B72B88">
            <w:pPr>
              <w:pStyle w:val="Date"/>
              <w:spacing w:after="40"/>
            </w:pPr>
            <w:r w:rsidRPr="00247D65">
              <w:rPr>
                <w:noProof/>
              </w:rPr>
              <w:drawing>
                <wp:anchor distT="0" distB="0" distL="114300" distR="114300" simplePos="0" relativeHeight="252100608" behindDoc="0" locked="0" layoutInCell="1" allowOverlap="1" wp14:anchorId="1A90D196" wp14:editId="5F63564B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130810</wp:posOffset>
                  </wp:positionV>
                  <wp:extent cx="640715" cy="635635"/>
                  <wp:effectExtent l="0" t="0" r="6985" b="0"/>
                  <wp:wrapNone/>
                  <wp:docPr id="1541816739" name="Picture 1541816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637988" name="Picture 2108637988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715" cy="63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>6</w:t>
            </w:r>
          </w:p>
          <w:p w14:paraId="2B13EF02" w14:textId="77777777" w:rsidR="00633763" w:rsidRPr="00503E10" w:rsidRDefault="00633763" w:rsidP="00B72B88"/>
        </w:tc>
      </w:tr>
      <w:tr w:rsidR="00633763" w14:paraId="230915D6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39237556" w14:textId="3C3F9DAA" w:rsidR="00633763" w:rsidRDefault="00633763" w:rsidP="00B72B88">
            <w:pPr>
              <w:pStyle w:val="Date"/>
              <w:spacing w:after="40"/>
            </w:pPr>
            <w:r>
              <w:t>7</w:t>
            </w:r>
          </w:p>
        </w:tc>
        <w:tc>
          <w:tcPr>
            <w:tcW w:w="2054" w:type="dxa"/>
          </w:tcPr>
          <w:p w14:paraId="205944AD" w14:textId="11D838C3" w:rsidR="00633763" w:rsidRDefault="00633763" w:rsidP="00B72B88">
            <w:pPr>
              <w:pStyle w:val="Date"/>
              <w:spacing w:after="40"/>
            </w:pPr>
            <w:r>
              <w:t>8</w:t>
            </w:r>
          </w:p>
        </w:tc>
        <w:tc>
          <w:tcPr>
            <w:tcW w:w="2058" w:type="dxa"/>
          </w:tcPr>
          <w:p w14:paraId="1BAC71EC" w14:textId="22153F75" w:rsidR="00633763" w:rsidRDefault="00633763" w:rsidP="00B72B88">
            <w:pPr>
              <w:pStyle w:val="Date"/>
              <w:spacing w:after="40"/>
            </w:pPr>
            <w:r>
              <w:t>9</w:t>
            </w:r>
          </w:p>
        </w:tc>
        <w:tc>
          <w:tcPr>
            <w:tcW w:w="2056" w:type="dxa"/>
          </w:tcPr>
          <w:p w14:paraId="419B32BE" w14:textId="2ADD90A5" w:rsidR="00633763" w:rsidRDefault="00633763" w:rsidP="00B72B88">
            <w:pPr>
              <w:pStyle w:val="Date"/>
              <w:spacing w:after="40"/>
            </w:pPr>
            <w:r>
              <w:t>10</w:t>
            </w:r>
          </w:p>
        </w:tc>
        <w:tc>
          <w:tcPr>
            <w:tcW w:w="2059" w:type="dxa"/>
          </w:tcPr>
          <w:p w14:paraId="79F66BDA" w14:textId="2FC0484A" w:rsidR="00633763" w:rsidRDefault="00633763" w:rsidP="00B72B88">
            <w:pPr>
              <w:pStyle w:val="Date"/>
              <w:spacing w:after="40"/>
            </w:pPr>
            <w:r>
              <w:t>11</w:t>
            </w:r>
          </w:p>
        </w:tc>
        <w:tc>
          <w:tcPr>
            <w:tcW w:w="2059" w:type="dxa"/>
          </w:tcPr>
          <w:p w14:paraId="7D94794F" w14:textId="1777E186" w:rsidR="00633763" w:rsidRDefault="00633763" w:rsidP="00B72B88">
            <w:pPr>
              <w:pStyle w:val="Date"/>
              <w:spacing w:after="40"/>
            </w:pPr>
            <w:r>
              <w:t>12</w:t>
            </w:r>
          </w:p>
        </w:tc>
        <w:tc>
          <w:tcPr>
            <w:tcW w:w="2056" w:type="dxa"/>
          </w:tcPr>
          <w:p w14:paraId="43FEDA4A" w14:textId="5B3770EE" w:rsidR="00633763" w:rsidRDefault="00633763" w:rsidP="00B72B88">
            <w:pPr>
              <w:pStyle w:val="Date"/>
              <w:spacing w:after="40"/>
            </w:pPr>
            <w:r>
              <w:t>13</w:t>
            </w:r>
          </w:p>
        </w:tc>
      </w:tr>
      <w:tr w:rsidR="00633763" w14:paraId="238C0133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2E977B20" w14:textId="78F4387E" w:rsidR="00633763" w:rsidRDefault="00633763" w:rsidP="00B72B88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092416" behindDoc="1" locked="0" layoutInCell="1" allowOverlap="1" wp14:anchorId="1BC05D2D" wp14:editId="4E684416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151765</wp:posOffset>
                  </wp:positionV>
                  <wp:extent cx="792480" cy="594360"/>
                  <wp:effectExtent l="57150" t="57150" r="121920" b="110490"/>
                  <wp:wrapNone/>
                  <wp:docPr id="1744021089" name="Picture 174402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311567" name="Picture 390311567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0" cy="59436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C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14</w:t>
            </w:r>
          </w:p>
        </w:tc>
        <w:tc>
          <w:tcPr>
            <w:tcW w:w="2054" w:type="dxa"/>
          </w:tcPr>
          <w:p w14:paraId="045B3FF0" w14:textId="7C4D7136" w:rsidR="00633763" w:rsidRDefault="00633763" w:rsidP="00B72B88">
            <w:pPr>
              <w:pStyle w:val="Date"/>
              <w:spacing w:after="40"/>
            </w:pPr>
            <w:r>
              <w:t>15</w:t>
            </w:r>
          </w:p>
        </w:tc>
        <w:tc>
          <w:tcPr>
            <w:tcW w:w="2058" w:type="dxa"/>
          </w:tcPr>
          <w:p w14:paraId="3BB08E57" w14:textId="0132025C" w:rsidR="00633763" w:rsidRDefault="00633763" w:rsidP="00B72B88">
            <w:pPr>
              <w:pStyle w:val="Date"/>
              <w:spacing w:after="40"/>
            </w:pPr>
            <w:r>
              <w:t>16</w:t>
            </w:r>
          </w:p>
        </w:tc>
        <w:tc>
          <w:tcPr>
            <w:tcW w:w="2056" w:type="dxa"/>
          </w:tcPr>
          <w:p w14:paraId="7F516343" w14:textId="5417D262" w:rsidR="00633763" w:rsidRDefault="00633763" w:rsidP="00B72B88">
            <w:pPr>
              <w:pStyle w:val="Date"/>
              <w:spacing w:after="40"/>
            </w:pPr>
            <w:r>
              <w:t>17</w:t>
            </w:r>
          </w:p>
        </w:tc>
        <w:tc>
          <w:tcPr>
            <w:tcW w:w="2059" w:type="dxa"/>
          </w:tcPr>
          <w:p w14:paraId="705A025D" w14:textId="4EEAC3F6" w:rsidR="00633763" w:rsidRDefault="00633763" w:rsidP="00B72B88">
            <w:pPr>
              <w:pStyle w:val="Date"/>
              <w:spacing w:after="40"/>
            </w:pPr>
            <w:r>
              <w:t>18</w:t>
            </w:r>
          </w:p>
        </w:tc>
        <w:tc>
          <w:tcPr>
            <w:tcW w:w="2059" w:type="dxa"/>
          </w:tcPr>
          <w:p w14:paraId="4819A1E5" w14:textId="35EC0DE4" w:rsidR="00633763" w:rsidRDefault="00633763" w:rsidP="00B72B88">
            <w:pPr>
              <w:pStyle w:val="Date"/>
              <w:spacing w:after="40"/>
            </w:pPr>
            <w:r>
              <w:t>19</w:t>
            </w:r>
          </w:p>
        </w:tc>
        <w:tc>
          <w:tcPr>
            <w:tcW w:w="2056" w:type="dxa"/>
          </w:tcPr>
          <w:p w14:paraId="1A64AEA0" w14:textId="091D0077" w:rsidR="00633763" w:rsidRDefault="00633763" w:rsidP="00B72B88">
            <w:pPr>
              <w:pStyle w:val="Date"/>
              <w:spacing w:after="40"/>
            </w:pPr>
            <w:r>
              <w:t>20</w:t>
            </w:r>
          </w:p>
        </w:tc>
      </w:tr>
      <w:tr w:rsidR="00633763" w14:paraId="359041CA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4D16C988" w14:textId="03649D96" w:rsidR="00633763" w:rsidRDefault="00633763" w:rsidP="00B72B88">
            <w:pPr>
              <w:pStyle w:val="Date"/>
              <w:spacing w:after="40"/>
            </w:pPr>
            <w:r>
              <w:t>21</w:t>
            </w:r>
          </w:p>
        </w:tc>
        <w:tc>
          <w:tcPr>
            <w:tcW w:w="2054" w:type="dxa"/>
          </w:tcPr>
          <w:p w14:paraId="7E3E5599" w14:textId="71AA3083" w:rsidR="00633763" w:rsidRDefault="00633763" w:rsidP="00B72B88">
            <w:pPr>
              <w:pStyle w:val="Date"/>
              <w:spacing w:after="40"/>
            </w:pPr>
            <w:r>
              <w:t>22</w:t>
            </w:r>
          </w:p>
        </w:tc>
        <w:tc>
          <w:tcPr>
            <w:tcW w:w="2058" w:type="dxa"/>
          </w:tcPr>
          <w:p w14:paraId="3866BDB4" w14:textId="74AC15AD" w:rsidR="00633763" w:rsidRDefault="00633763" w:rsidP="00B72B88">
            <w:pPr>
              <w:pStyle w:val="Date"/>
              <w:spacing w:after="40"/>
            </w:pPr>
            <w:r>
              <w:t>23</w:t>
            </w:r>
          </w:p>
        </w:tc>
        <w:tc>
          <w:tcPr>
            <w:tcW w:w="2056" w:type="dxa"/>
          </w:tcPr>
          <w:p w14:paraId="58886440" w14:textId="72F1585F" w:rsidR="00633763" w:rsidRDefault="00633763" w:rsidP="00B72B88">
            <w:pPr>
              <w:pStyle w:val="Date"/>
              <w:spacing w:after="40"/>
            </w:pPr>
            <w:r>
              <w:t>24</w:t>
            </w:r>
          </w:p>
        </w:tc>
        <w:tc>
          <w:tcPr>
            <w:tcW w:w="2059" w:type="dxa"/>
          </w:tcPr>
          <w:p w14:paraId="037ADE7E" w14:textId="7524F01C" w:rsidR="00633763" w:rsidRDefault="00633763" w:rsidP="00B72B88">
            <w:pPr>
              <w:pStyle w:val="Date"/>
              <w:spacing w:after="40"/>
            </w:pPr>
            <w:r>
              <w:t>25</w:t>
            </w:r>
          </w:p>
        </w:tc>
        <w:tc>
          <w:tcPr>
            <w:tcW w:w="2059" w:type="dxa"/>
          </w:tcPr>
          <w:p w14:paraId="1BB64930" w14:textId="72EA8C83" w:rsidR="00633763" w:rsidRDefault="00633763" w:rsidP="00B72B88">
            <w:pPr>
              <w:pStyle w:val="Date"/>
              <w:spacing w:after="40"/>
            </w:pPr>
            <w:r>
              <w:t>26</w:t>
            </w:r>
          </w:p>
        </w:tc>
        <w:tc>
          <w:tcPr>
            <w:tcW w:w="2056" w:type="dxa"/>
          </w:tcPr>
          <w:p w14:paraId="3B227FDE" w14:textId="35B89721" w:rsidR="00633763" w:rsidRDefault="00633763" w:rsidP="00B72B88">
            <w:pPr>
              <w:pStyle w:val="Date"/>
              <w:spacing w:after="40"/>
            </w:pPr>
            <w:r>
              <w:t>27</w:t>
            </w:r>
          </w:p>
        </w:tc>
      </w:tr>
      <w:tr w:rsidR="00633763" w14:paraId="70416DB4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7A38A990" w14:textId="68149B4B" w:rsidR="00633763" w:rsidRDefault="00633763" w:rsidP="00B72B88">
            <w:pPr>
              <w:pStyle w:val="Date"/>
              <w:spacing w:after="40"/>
            </w:pPr>
            <w:r>
              <w:t>28</w:t>
            </w:r>
          </w:p>
        </w:tc>
        <w:tc>
          <w:tcPr>
            <w:tcW w:w="2054" w:type="dxa"/>
          </w:tcPr>
          <w:p w14:paraId="6ACDE894" w14:textId="72236307" w:rsidR="00633763" w:rsidRDefault="00633763" w:rsidP="00B72B88">
            <w:pPr>
              <w:pStyle w:val="Date"/>
              <w:spacing w:after="40"/>
            </w:pPr>
            <w:r>
              <w:t>29</w:t>
            </w:r>
          </w:p>
        </w:tc>
        <w:tc>
          <w:tcPr>
            <w:tcW w:w="2058" w:type="dxa"/>
          </w:tcPr>
          <w:p w14:paraId="78606BED" w14:textId="5F78B798" w:rsidR="00633763" w:rsidRDefault="00633763" w:rsidP="00B72B88">
            <w:pPr>
              <w:pStyle w:val="Date"/>
              <w:spacing w:after="40"/>
            </w:pPr>
            <w:r>
              <w:t>30</w:t>
            </w:r>
          </w:p>
        </w:tc>
        <w:tc>
          <w:tcPr>
            <w:tcW w:w="2056" w:type="dxa"/>
          </w:tcPr>
          <w:p w14:paraId="26194E2C" w14:textId="35282101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33D8B731" w14:textId="5F86F495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1BF89809" w14:textId="5761F46F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=E10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=E10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MonthEnd6 \@ d </w:instrText>
            </w:r>
            <w:r>
              <w:fldChar w:fldCharType="separate"/>
            </w:r>
            <w:r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=E10+1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6" w:type="dxa"/>
          </w:tcPr>
          <w:p w14:paraId="2AED64D1" w14:textId="63EB2D46" w:rsidR="00633763" w:rsidRDefault="00633763" w:rsidP="00B72B88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=F10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=F10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MonthEnd6 \@ d </w:instrText>
            </w:r>
            <w:r>
              <w:fldChar w:fldCharType="separate"/>
            </w:r>
            <w:r>
              <w:instrText>30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=F10+1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fldChar w:fldCharType="end"/>
            </w:r>
          </w:p>
        </w:tc>
      </w:tr>
      <w:tr w:rsidR="00633763" w14:paraId="7DCDE990" w14:textId="77777777" w:rsidTr="00B72B88">
        <w:trPr>
          <w:trHeight w:hRule="exact" w:val="1440"/>
          <w:jc w:val="center"/>
        </w:trPr>
        <w:tc>
          <w:tcPr>
            <w:tcW w:w="2048" w:type="dxa"/>
          </w:tcPr>
          <w:p w14:paraId="191A930C" w14:textId="5034C64C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4" w:type="dxa"/>
          </w:tcPr>
          <w:p w14:paraId="2B87E231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8" w:type="dxa"/>
          </w:tcPr>
          <w:p w14:paraId="16FD396F" w14:textId="77777777" w:rsidR="00633763" w:rsidRDefault="00633763" w:rsidP="00B72B88">
            <w:pPr>
              <w:pStyle w:val="Date"/>
              <w:spacing w:after="40"/>
            </w:pPr>
            <w:r w:rsidRPr="00352C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101632" behindDoc="0" locked="0" layoutInCell="1" allowOverlap="1" wp14:anchorId="05D700C7" wp14:editId="00F2614D">
                      <wp:simplePos x="0" y="0"/>
                      <wp:positionH relativeFrom="column">
                        <wp:posOffset>-52705</wp:posOffset>
                      </wp:positionH>
                      <wp:positionV relativeFrom="paragraph">
                        <wp:posOffset>191135</wp:posOffset>
                      </wp:positionV>
                      <wp:extent cx="4777740" cy="508635"/>
                      <wp:effectExtent l="0" t="0" r="22860" b="24765"/>
                      <wp:wrapNone/>
                      <wp:docPr id="90761353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77740" cy="5086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20000"/>
                                  <a:lumOff val="8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E10C82" w14:textId="77777777" w:rsidR="00633763" w:rsidRDefault="00633763" w:rsidP="00633763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LIONS CLUBS INTERNATIONAL CONVENTION</w:t>
                                  </w:r>
                                </w:p>
                                <w:p w14:paraId="4EA9B15D" w14:textId="189787C5" w:rsidR="00633763" w:rsidRPr="003D6691" w:rsidRDefault="00633763" w:rsidP="00633763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JULY 3 – 6, 2026, HONG KONG, CHINA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700C7" id="_x0000_s1089" type="#_x0000_t202" style="position:absolute;margin-left:-4.15pt;margin-top:15.05pt;width:376.2pt;height:40.05pt;z-index:252101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" fillcolor="#c3e0f2 [662]">
                      <v:textbox>
                        <w:txbxContent>
                          <w:p w14:paraId="42E10C82" w14:textId="77777777" w:rsidR="00633763" w:rsidRDefault="00633763" w:rsidP="0063376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LIONS CLUBS INTERNATIONAL CONVENTION</w:t>
                            </w:r>
                          </w:p>
                          <w:p w14:paraId="4EA9B15D" w14:textId="189787C5" w:rsidR="00633763" w:rsidRPr="003D6691" w:rsidRDefault="00633763" w:rsidP="00633763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JULY 3 – 6, 2026, HONG KONG, CHINA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056" w:type="dxa"/>
          </w:tcPr>
          <w:p w14:paraId="0B9123AE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5A128135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12F3B489" w14:textId="77777777" w:rsidR="00633763" w:rsidRDefault="00633763" w:rsidP="00B72B88">
            <w:pPr>
              <w:pStyle w:val="Date"/>
              <w:spacing w:after="40"/>
            </w:pPr>
          </w:p>
        </w:tc>
        <w:tc>
          <w:tcPr>
            <w:tcW w:w="2056" w:type="dxa"/>
          </w:tcPr>
          <w:p w14:paraId="2A619CED" w14:textId="77777777" w:rsidR="00633763" w:rsidRDefault="00633763" w:rsidP="00B72B88">
            <w:pPr>
              <w:pStyle w:val="Date"/>
              <w:spacing w:after="40"/>
            </w:pPr>
          </w:p>
        </w:tc>
      </w:tr>
    </w:tbl>
    <w:p w14:paraId="5F8645BA" w14:textId="77777777" w:rsidR="00633763" w:rsidRDefault="00633763" w:rsidP="00633763"/>
    <w:p w14:paraId="0139595C" w14:textId="5950BDB3" w:rsidR="00E7396C" w:rsidRPr="00FB24E6" w:rsidRDefault="00855631" w:rsidP="00E7396C">
      <w:pPr>
        <w:jc w:val="center"/>
        <w:rPr>
          <w:sz w:val="88"/>
          <w:szCs w:val="88"/>
        </w:rPr>
      </w:pPr>
      <w:r w:rsidRPr="005A06DD"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63F5BE76" wp14:editId="7BE9828E">
                <wp:simplePos x="0" y="0"/>
                <wp:positionH relativeFrom="column">
                  <wp:posOffset>911225</wp:posOffset>
                </wp:positionH>
                <wp:positionV relativeFrom="paragraph">
                  <wp:posOffset>5198110</wp:posOffset>
                </wp:positionV>
                <wp:extent cx="7795895" cy="1794510"/>
                <wp:effectExtent l="0" t="0" r="14605" b="1524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95895" cy="1794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709A9" w14:textId="77777777" w:rsidR="00855631" w:rsidRPr="005070C5" w:rsidRDefault="00855631" w:rsidP="00855631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5070C5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HELPING YOUNG PEOPLE IN YOUR SERVICE AREA</w:t>
                            </w:r>
                          </w:p>
                          <w:p w14:paraId="1B2A8D36" w14:textId="77777777" w:rsidR="00855631" w:rsidRPr="005070C5" w:rsidRDefault="00855631" w:rsidP="00855631">
                            <w:pPr>
                              <w:jc w:val="center"/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</w:pPr>
                            <w:r w:rsidRPr="005070C5">
                              <w:rPr>
                                <w:rFonts w:ascii="Arial" w:hAnsi="Arial" w:cs="Arial"/>
                                <w:sz w:val="72"/>
                                <w:szCs w:val="72"/>
                              </w:rPr>
                              <w:t>IS ALWAYS A GOOD CALL!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5BE76" id="_x0000_s1063" type="#_x0000_t202" style="position:absolute;left:0;text-align:left;margin-left:71.75pt;margin-top:409.3pt;width:613.85pt;height:141.3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">
                <v:textbox>
                  <w:txbxContent>
                    <w:p w14:paraId="58A709A9" w14:textId="77777777" w:rsidR="00855631" w:rsidRPr="005070C5" w:rsidRDefault="00855631" w:rsidP="00855631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5070C5">
                        <w:rPr>
                          <w:rFonts w:ascii="Arial" w:hAnsi="Arial" w:cs="Arial"/>
                          <w:sz w:val="72"/>
                          <w:szCs w:val="72"/>
                        </w:rPr>
                        <w:t>HELPING YOUNG PEOPLE IN YOUR SERVICE AREA</w:t>
                      </w:r>
                    </w:p>
                    <w:p w14:paraId="1B2A8D36" w14:textId="77777777" w:rsidR="00855631" w:rsidRPr="005070C5" w:rsidRDefault="00855631" w:rsidP="00855631">
                      <w:pPr>
                        <w:jc w:val="center"/>
                        <w:rPr>
                          <w:rFonts w:ascii="Arial" w:hAnsi="Arial" w:cs="Arial"/>
                          <w:sz w:val="72"/>
                          <w:szCs w:val="72"/>
                        </w:rPr>
                      </w:pPr>
                      <w:r w:rsidRPr="005070C5">
                        <w:rPr>
                          <w:rFonts w:ascii="Arial" w:hAnsi="Arial" w:cs="Arial"/>
                          <w:sz w:val="72"/>
                          <w:szCs w:val="72"/>
                        </w:rPr>
                        <w:t>IS ALWAYS A GOOD CALL!</w:t>
                      </w:r>
                    </w:p>
                  </w:txbxContent>
                </v:textbox>
              </v:shape>
            </w:pict>
          </mc:Fallback>
        </mc:AlternateContent>
      </w:r>
      <w:r w:rsidRPr="005A06DD">
        <w:rPr>
          <w:noProof/>
        </w:rPr>
        <w:drawing>
          <wp:anchor distT="0" distB="0" distL="114300" distR="114300" simplePos="0" relativeHeight="252236800" behindDoc="1" locked="0" layoutInCell="1" allowOverlap="1" wp14:anchorId="2B0EABC0" wp14:editId="1D3A1DE6">
            <wp:simplePos x="0" y="0"/>
            <wp:positionH relativeFrom="column">
              <wp:posOffset>2693670</wp:posOffset>
            </wp:positionH>
            <wp:positionV relativeFrom="paragraph">
              <wp:posOffset>2398395</wp:posOffset>
            </wp:positionV>
            <wp:extent cx="2910840" cy="1947545"/>
            <wp:effectExtent l="76200" t="76200" r="137160" b="128905"/>
            <wp:wrapNone/>
            <wp:docPr id="288" name="Picture 288" descr="A baby wearing blue glas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A baby wearing blue glasses&#10;&#10;AI-generated content may be incorrect.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194754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06DD">
        <w:rPr>
          <w:noProof/>
        </w:rPr>
        <w:drawing>
          <wp:anchor distT="0" distB="0" distL="114300" distR="114300" simplePos="0" relativeHeight="252235776" behindDoc="1" locked="0" layoutInCell="1" allowOverlap="1" wp14:anchorId="5E9F7887" wp14:editId="44CF43BD">
            <wp:simplePos x="0" y="0"/>
            <wp:positionH relativeFrom="column">
              <wp:posOffset>-81280</wp:posOffset>
            </wp:positionH>
            <wp:positionV relativeFrom="paragraph">
              <wp:posOffset>3037205</wp:posOffset>
            </wp:positionV>
            <wp:extent cx="3571875" cy="1875155"/>
            <wp:effectExtent l="76200" t="76200" r="142875" b="125095"/>
            <wp:wrapNone/>
            <wp:docPr id="703" name="Picture 703" descr="A young child looking at a dev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 descr="A young child looking at a device&#10;&#10;AI-generated content may be incorrect.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87515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06DD">
        <w:rPr>
          <w:noProof/>
        </w:rPr>
        <w:drawing>
          <wp:anchor distT="0" distB="0" distL="114300" distR="114300" simplePos="0" relativeHeight="252237824" behindDoc="1" locked="0" layoutInCell="1" allowOverlap="1" wp14:anchorId="6DECAC4A" wp14:editId="11CCFA1B">
            <wp:simplePos x="0" y="0"/>
            <wp:positionH relativeFrom="column">
              <wp:posOffset>5134610</wp:posOffset>
            </wp:positionH>
            <wp:positionV relativeFrom="paragraph">
              <wp:posOffset>2205990</wp:posOffset>
            </wp:positionV>
            <wp:extent cx="1981200" cy="2479040"/>
            <wp:effectExtent l="76200" t="76200" r="133350" b="130810"/>
            <wp:wrapNone/>
            <wp:docPr id="289" name="Picture 289" descr="A child in a green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A child in a green shirt&#10;&#10;AI-generated content may be incorrect.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47904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06DD">
        <w:rPr>
          <w:noProof/>
        </w:rPr>
        <w:drawing>
          <wp:anchor distT="0" distB="0" distL="114300" distR="114300" simplePos="0" relativeHeight="252238848" behindDoc="1" locked="0" layoutInCell="1" allowOverlap="1" wp14:anchorId="60B0EB47" wp14:editId="51F16A30">
            <wp:simplePos x="0" y="0"/>
            <wp:positionH relativeFrom="column">
              <wp:posOffset>6943725</wp:posOffset>
            </wp:positionH>
            <wp:positionV relativeFrom="paragraph">
              <wp:posOffset>2775585</wp:posOffset>
            </wp:positionV>
            <wp:extent cx="1543050" cy="2329180"/>
            <wp:effectExtent l="76200" t="76200" r="133350" b="128270"/>
            <wp:wrapNone/>
            <wp:docPr id="290" name="Picture 290" descr="A young child holding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young child holding a sign&#10;&#10;AI-generated content may be incorrect.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32918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06DD">
        <w:rPr>
          <w:noProof/>
        </w:rPr>
        <w:drawing>
          <wp:anchor distT="0" distB="0" distL="114300" distR="114300" simplePos="0" relativeHeight="252234752" behindDoc="1" locked="0" layoutInCell="1" allowOverlap="1" wp14:anchorId="1D1C1849" wp14:editId="05110DC2">
            <wp:simplePos x="0" y="0"/>
            <wp:positionH relativeFrom="column">
              <wp:posOffset>5657215</wp:posOffset>
            </wp:positionH>
            <wp:positionV relativeFrom="paragraph">
              <wp:posOffset>346075</wp:posOffset>
            </wp:positionV>
            <wp:extent cx="2792730" cy="2094230"/>
            <wp:effectExtent l="82550" t="69850" r="128270" b="128270"/>
            <wp:wrapNone/>
            <wp:docPr id="699" name="Picture 699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 descr="A picture containing person, indoor&#10;&#10;Description automatically generated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92730" cy="209423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06DD">
        <w:rPr>
          <w:noProof/>
        </w:rPr>
        <w:drawing>
          <wp:anchor distT="0" distB="0" distL="114300" distR="114300" simplePos="0" relativeHeight="252231680" behindDoc="1" locked="0" layoutInCell="1" allowOverlap="1" wp14:anchorId="7948AEB2" wp14:editId="5C21B282">
            <wp:simplePos x="0" y="0"/>
            <wp:positionH relativeFrom="column">
              <wp:posOffset>2696210</wp:posOffset>
            </wp:positionH>
            <wp:positionV relativeFrom="paragraph">
              <wp:posOffset>370840</wp:posOffset>
            </wp:positionV>
            <wp:extent cx="3315335" cy="2017395"/>
            <wp:effectExtent l="76200" t="76200" r="132715" b="135255"/>
            <wp:wrapNone/>
            <wp:docPr id="23" name="Picture 23" descr="A person and person holding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erson and person holding a baby&#10;&#10;AI-generated content may be incorrect.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201739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06DD">
        <w:rPr>
          <w:noProof/>
        </w:rPr>
        <w:drawing>
          <wp:anchor distT="0" distB="0" distL="114300" distR="114300" simplePos="0" relativeHeight="252233728" behindDoc="1" locked="0" layoutInCell="1" allowOverlap="1" wp14:anchorId="12219F54" wp14:editId="6DC3C8E6">
            <wp:simplePos x="0" y="0"/>
            <wp:positionH relativeFrom="column">
              <wp:posOffset>958850</wp:posOffset>
            </wp:positionH>
            <wp:positionV relativeFrom="paragraph">
              <wp:posOffset>-8255</wp:posOffset>
            </wp:positionV>
            <wp:extent cx="2459355" cy="3279775"/>
            <wp:effectExtent l="76200" t="76200" r="131445" b="130175"/>
            <wp:wrapNone/>
            <wp:docPr id="698" name="Picture 698" descr="A person holding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Picture 698" descr="A person holding a baby&#10;&#10;AI-generated content may be incorrect.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5" cy="327977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746">
        <w:br w:type="page"/>
      </w:r>
    </w:p>
    <w:tbl>
      <w:tblPr>
        <w:tblpPr w:leftFromText="180" w:rightFromText="180" w:vertAnchor="text" w:horzAnchor="margin" w:tblpY="1804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Description w:val="July calendar"/>
      </w:tblPr>
      <w:tblGrid>
        <w:gridCol w:w="2048"/>
        <w:gridCol w:w="2054"/>
        <w:gridCol w:w="2058"/>
        <w:gridCol w:w="2056"/>
        <w:gridCol w:w="2059"/>
        <w:gridCol w:w="2059"/>
        <w:gridCol w:w="2056"/>
      </w:tblGrid>
      <w:tr w:rsidR="00E7396C" w14:paraId="66457E6E" w14:textId="77777777" w:rsidTr="00E7396C">
        <w:trPr>
          <w:trHeight w:val="288"/>
        </w:trPr>
        <w:tc>
          <w:tcPr>
            <w:tcW w:w="2048" w:type="dxa"/>
            <w:vAlign w:val="bottom"/>
          </w:tcPr>
          <w:p w14:paraId="5CF5C2D2" w14:textId="77777777" w:rsidR="00E7396C" w:rsidRDefault="00E7396C" w:rsidP="00E7396C">
            <w:pPr>
              <w:pStyle w:val="Day"/>
            </w:pPr>
            <w:r>
              <w:t>Sunday</w:t>
            </w:r>
          </w:p>
        </w:tc>
        <w:tc>
          <w:tcPr>
            <w:tcW w:w="2054" w:type="dxa"/>
            <w:vAlign w:val="bottom"/>
          </w:tcPr>
          <w:p w14:paraId="5B3FC7B5" w14:textId="77777777" w:rsidR="00E7396C" w:rsidRDefault="00E7396C" w:rsidP="00E7396C">
            <w:pPr>
              <w:pStyle w:val="Day"/>
            </w:pPr>
            <w:r>
              <w:t>Monday</w:t>
            </w:r>
          </w:p>
        </w:tc>
        <w:tc>
          <w:tcPr>
            <w:tcW w:w="2058" w:type="dxa"/>
            <w:vAlign w:val="bottom"/>
          </w:tcPr>
          <w:p w14:paraId="38DD474B" w14:textId="77777777" w:rsidR="00E7396C" w:rsidRDefault="00E7396C" w:rsidP="00E7396C">
            <w:pPr>
              <w:pStyle w:val="Day"/>
            </w:pPr>
            <w:r>
              <w:t>Tuesday</w:t>
            </w:r>
          </w:p>
        </w:tc>
        <w:tc>
          <w:tcPr>
            <w:tcW w:w="2056" w:type="dxa"/>
            <w:vAlign w:val="bottom"/>
          </w:tcPr>
          <w:p w14:paraId="1C04C83D" w14:textId="77777777" w:rsidR="00E7396C" w:rsidRDefault="00E7396C" w:rsidP="00E7396C">
            <w:pPr>
              <w:pStyle w:val="Day"/>
            </w:pPr>
            <w:r>
              <w:t>Wednesday</w:t>
            </w:r>
          </w:p>
        </w:tc>
        <w:tc>
          <w:tcPr>
            <w:tcW w:w="2059" w:type="dxa"/>
            <w:vAlign w:val="bottom"/>
          </w:tcPr>
          <w:p w14:paraId="7E828447" w14:textId="77777777" w:rsidR="00E7396C" w:rsidRDefault="00E7396C" w:rsidP="00E7396C">
            <w:pPr>
              <w:pStyle w:val="Day"/>
            </w:pPr>
            <w:r>
              <w:t>Thursday</w:t>
            </w:r>
          </w:p>
        </w:tc>
        <w:tc>
          <w:tcPr>
            <w:tcW w:w="2059" w:type="dxa"/>
            <w:vAlign w:val="bottom"/>
          </w:tcPr>
          <w:p w14:paraId="701999DE" w14:textId="77777777" w:rsidR="00E7396C" w:rsidRDefault="00E7396C" w:rsidP="00E7396C">
            <w:pPr>
              <w:pStyle w:val="Day"/>
            </w:pPr>
            <w:r>
              <w:t>Friday</w:t>
            </w:r>
          </w:p>
        </w:tc>
        <w:tc>
          <w:tcPr>
            <w:tcW w:w="2056" w:type="dxa"/>
            <w:vAlign w:val="bottom"/>
          </w:tcPr>
          <w:p w14:paraId="2130C014" w14:textId="77777777" w:rsidR="00E7396C" w:rsidRDefault="00E7396C" w:rsidP="00E7396C">
            <w:pPr>
              <w:pStyle w:val="Day"/>
            </w:pPr>
            <w:r>
              <w:t>Saturday</w:t>
            </w:r>
          </w:p>
        </w:tc>
      </w:tr>
      <w:tr w:rsidR="00E7396C" w14:paraId="17324661" w14:textId="77777777" w:rsidTr="00E7396C">
        <w:trPr>
          <w:trHeight w:hRule="exact" w:val="1440"/>
        </w:trPr>
        <w:tc>
          <w:tcPr>
            <w:tcW w:w="2048" w:type="dxa"/>
          </w:tcPr>
          <w:p w14:paraId="13102086" w14:textId="77777777" w:rsidR="00E7396C" w:rsidRDefault="00E7396C" w:rsidP="00E7396C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MonthStart7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“Sunday" 1 ""</w:instrText>
            </w:r>
            <w:r>
              <w:fldChar w:fldCharType="end"/>
            </w:r>
          </w:p>
        </w:tc>
        <w:tc>
          <w:tcPr>
            <w:tcW w:w="2054" w:type="dxa"/>
          </w:tcPr>
          <w:p w14:paraId="6CBC70FF" w14:textId="77777777" w:rsidR="00E7396C" w:rsidRDefault="00E7396C" w:rsidP="00E7396C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MonthStart7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“Monday"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8" w:type="dxa"/>
          </w:tcPr>
          <w:p w14:paraId="1447C8F2" w14:textId="331CAD0A" w:rsidR="00E7396C" w:rsidRDefault="00E7396C" w:rsidP="00E7396C">
            <w:pPr>
              <w:pStyle w:val="Date"/>
              <w:spacing w:after="40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MonthStart7 \@ dddd </w:instrText>
            </w:r>
            <w:r>
              <w:fldChar w:fldCharType="separate"/>
            </w:r>
            <w:r>
              <w:instrText>Wednesday</w:instrText>
            </w:r>
            <w:r>
              <w:fldChar w:fldCharType="end"/>
            </w:r>
            <w:r>
              <w:instrText xml:space="preserve"> = “Tuesday"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=B2 </w:instrText>
            </w:r>
            <w:r>
              <w:fldChar w:fldCharType="separate"/>
            </w:r>
            <w:r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=B2+1 </w:instrText>
            </w:r>
            <w:r>
              <w:fldChar w:fldCharType="separate"/>
            </w:r>
            <w:r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2056" w:type="dxa"/>
          </w:tcPr>
          <w:p w14:paraId="20F4AB61" w14:textId="47718157" w:rsidR="00E7396C" w:rsidRDefault="00E7396C" w:rsidP="00E7396C">
            <w:pPr>
              <w:pStyle w:val="Date"/>
              <w:spacing w:after="40"/>
            </w:pPr>
            <w:r>
              <w:t>1</w:t>
            </w:r>
          </w:p>
        </w:tc>
        <w:tc>
          <w:tcPr>
            <w:tcW w:w="2059" w:type="dxa"/>
          </w:tcPr>
          <w:p w14:paraId="655F7C4E" w14:textId="66319CD3" w:rsidR="00E7396C" w:rsidRDefault="00E7396C" w:rsidP="00E7396C">
            <w:pPr>
              <w:pStyle w:val="Date"/>
              <w:spacing w:after="40"/>
            </w:pPr>
            <w:r>
              <w:t>2</w:t>
            </w:r>
          </w:p>
        </w:tc>
        <w:tc>
          <w:tcPr>
            <w:tcW w:w="2059" w:type="dxa"/>
          </w:tcPr>
          <w:p w14:paraId="1B30B4E6" w14:textId="0FC46A0A" w:rsidR="00E7396C" w:rsidRDefault="00E7396C" w:rsidP="00E7396C">
            <w:pPr>
              <w:pStyle w:val="Date"/>
              <w:spacing w:after="40"/>
            </w:pPr>
            <w:r>
              <w:t>3</w:t>
            </w:r>
          </w:p>
        </w:tc>
        <w:tc>
          <w:tcPr>
            <w:tcW w:w="2056" w:type="dxa"/>
          </w:tcPr>
          <w:p w14:paraId="369898FF" w14:textId="687BBBA6" w:rsidR="00E7396C" w:rsidRDefault="00E7396C" w:rsidP="00E7396C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240896" behindDoc="1" locked="0" layoutInCell="1" allowOverlap="1" wp14:anchorId="08C72FDD" wp14:editId="6644B0FF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170180</wp:posOffset>
                  </wp:positionV>
                  <wp:extent cx="960120" cy="685800"/>
                  <wp:effectExtent l="57150" t="57150" r="106680" b="114300"/>
                  <wp:wrapNone/>
                  <wp:docPr id="21" name="Picture 21" descr="A statue with fireworks in th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statue with fireworks in the background&#10;&#10;AI-generated content may be incorrect.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685800"/>
                          </a:xfrm>
                          <a:prstGeom prst="rect">
                            <a:avLst/>
                          </a:prstGeom>
                          <a:ln w="19050" cap="sq">
                            <a:solidFill>
                              <a:srgbClr val="00206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4</w:t>
            </w:r>
          </w:p>
        </w:tc>
      </w:tr>
      <w:tr w:rsidR="00E7396C" w14:paraId="087869B9" w14:textId="77777777" w:rsidTr="00E7396C">
        <w:trPr>
          <w:trHeight w:hRule="exact" w:val="1440"/>
        </w:trPr>
        <w:tc>
          <w:tcPr>
            <w:tcW w:w="2048" w:type="dxa"/>
          </w:tcPr>
          <w:p w14:paraId="7EC2C59C" w14:textId="0F183D8A" w:rsidR="00E7396C" w:rsidRDefault="00E7396C" w:rsidP="00E7396C">
            <w:pPr>
              <w:pStyle w:val="Date"/>
              <w:spacing w:after="40"/>
            </w:pPr>
            <w:r>
              <w:t>5</w:t>
            </w:r>
          </w:p>
        </w:tc>
        <w:tc>
          <w:tcPr>
            <w:tcW w:w="2054" w:type="dxa"/>
          </w:tcPr>
          <w:p w14:paraId="1123F1BA" w14:textId="18D12CD2" w:rsidR="00E7396C" w:rsidRDefault="00E7396C" w:rsidP="00E7396C">
            <w:pPr>
              <w:pStyle w:val="Date"/>
              <w:spacing w:after="40"/>
            </w:pPr>
            <w:r>
              <w:rPr>
                <w:noProof/>
              </w:rPr>
              <w:drawing>
                <wp:anchor distT="0" distB="0" distL="114300" distR="114300" simplePos="0" relativeHeight="252241920" behindDoc="1" locked="0" layoutInCell="1" allowOverlap="1" wp14:anchorId="5EC0673E" wp14:editId="14FCA928">
                  <wp:simplePos x="0" y="0"/>
                  <wp:positionH relativeFrom="column">
                    <wp:posOffset>-565150</wp:posOffset>
                  </wp:positionH>
                  <wp:positionV relativeFrom="paragraph">
                    <wp:posOffset>-887730</wp:posOffset>
                  </wp:positionV>
                  <wp:extent cx="7494270" cy="5333365"/>
                  <wp:effectExtent l="0" t="0" r="0" b="635"/>
                  <wp:wrapNone/>
                  <wp:docPr id="732377650" name="Picture 29" descr="Close-up of a statue of liberty with a fla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377650" name="Picture 29" descr="Close-up of a statue of liberty with a flag&#10;&#10;AI-generated content may be incorrect."/>
                          <pic:cNvPicPr/>
                        </pic:nvPicPr>
                        <pic:blipFill>
                          <a:blip r:embed="rId150">
                            <a:alphaModFix am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4270" cy="533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6</w:t>
            </w:r>
          </w:p>
        </w:tc>
        <w:tc>
          <w:tcPr>
            <w:tcW w:w="2058" w:type="dxa"/>
          </w:tcPr>
          <w:p w14:paraId="2AFD3062" w14:textId="68E34913" w:rsidR="00E7396C" w:rsidRDefault="00E7396C" w:rsidP="00E7396C">
            <w:pPr>
              <w:pStyle w:val="Date"/>
              <w:spacing w:after="40"/>
            </w:pPr>
            <w:r>
              <w:t>7</w:t>
            </w:r>
          </w:p>
        </w:tc>
        <w:tc>
          <w:tcPr>
            <w:tcW w:w="2056" w:type="dxa"/>
          </w:tcPr>
          <w:p w14:paraId="4E35E1D6" w14:textId="4D55EB34" w:rsidR="00E7396C" w:rsidRDefault="00E7396C" w:rsidP="00E7396C">
            <w:pPr>
              <w:pStyle w:val="Date"/>
              <w:spacing w:after="40"/>
            </w:pPr>
            <w:r>
              <w:t>8</w:t>
            </w:r>
          </w:p>
        </w:tc>
        <w:tc>
          <w:tcPr>
            <w:tcW w:w="2059" w:type="dxa"/>
          </w:tcPr>
          <w:p w14:paraId="0425BE77" w14:textId="460DC1D0" w:rsidR="00E7396C" w:rsidRDefault="00E7396C" w:rsidP="00E7396C">
            <w:pPr>
              <w:pStyle w:val="Date"/>
              <w:spacing w:after="40"/>
            </w:pPr>
            <w:r>
              <w:t>9</w:t>
            </w:r>
          </w:p>
        </w:tc>
        <w:tc>
          <w:tcPr>
            <w:tcW w:w="2059" w:type="dxa"/>
          </w:tcPr>
          <w:p w14:paraId="3708880A" w14:textId="4797A69C" w:rsidR="00E7396C" w:rsidRDefault="00E7396C" w:rsidP="00E7396C">
            <w:pPr>
              <w:pStyle w:val="Date"/>
              <w:spacing w:after="40"/>
            </w:pPr>
            <w:r>
              <w:t>10</w:t>
            </w:r>
          </w:p>
        </w:tc>
        <w:tc>
          <w:tcPr>
            <w:tcW w:w="2056" w:type="dxa"/>
          </w:tcPr>
          <w:p w14:paraId="5D57B2EF" w14:textId="29902BCF" w:rsidR="00E7396C" w:rsidRDefault="00E7396C" w:rsidP="00E7396C">
            <w:pPr>
              <w:pStyle w:val="Date"/>
              <w:spacing w:after="40"/>
            </w:pPr>
            <w:r>
              <w:t>11</w:t>
            </w:r>
          </w:p>
        </w:tc>
      </w:tr>
      <w:tr w:rsidR="00E7396C" w14:paraId="0C39B088" w14:textId="77777777" w:rsidTr="00E7396C">
        <w:trPr>
          <w:trHeight w:hRule="exact" w:val="1440"/>
        </w:trPr>
        <w:tc>
          <w:tcPr>
            <w:tcW w:w="2048" w:type="dxa"/>
          </w:tcPr>
          <w:p w14:paraId="0E7C8B18" w14:textId="7C98C436" w:rsidR="00E7396C" w:rsidRDefault="00E7396C" w:rsidP="00E7396C">
            <w:pPr>
              <w:pStyle w:val="Date"/>
              <w:spacing w:after="40"/>
            </w:pPr>
            <w:r>
              <w:t>12</w:t>
            </w:r>
          </w:p>
        </w:tc>
        <w:tc>
          <w:tcPr>
            <w:tcW w:w="2054" w:type="dxa"/>
          </w:tcPr>
          <w:p w14:paraId="5AF0C3A0" w14:textId="7589B734" w:rsidR="00E7396C" w:rsidRDefault="00E7396C" w:rsidP="00E7396C">
            <w:pPr>
              <w:pStyle w:val="Date"/>
              <w:spacing w:after="40"/>
            </w:pPr>
            <w:r>
              <w:t>13</w:t>
            </w:r>
          </w:p>
        </w:tc>
        <w:tc>
          <w:tcPr>
            <w:tcW w:w="2058" w:type="dxa"/>
          </w:tcPr>
          <w:p w14:paraId="618DBBE5" w14:textId="3B46A697" w:rsidR="00E7396C" w:rsidRDefault="00E7396C" w:rsidP="00E7396C">
            <w:pPr>
              <w:pStyle w:val="Date"/>
              <w:spacing w:after="40"/>
            </w:pPr>
            <w:r>
              <w:t>14</w:t>
            </w:r>
          </w:p>
        </w:tc>
        <w:tc>
          <w:tcPr>
            <w:tcW w:w="2056" w:type="dxa"/>
          </w:tcPr>
          <w:p w14:paraId="156E3A2D" w14:textId="69660A9A" w:rsidR="00E7396C" w:rsidRDefault="00E7396C" w:rsidP="00E7396C">
            <w:pPr>
              <w:pStyle w:val="Date"/>
              <w:spacing w:after="40"/>
            </w:pPr>
            <w:r>
              <w:t>15</w:t>
            </w:r>
          </w:p>
        </w:tc>
        <w:tc>
          <w:tcPr>
            <w:tcW w:w="2059" w:type="dxa"/>
          </w:tcPr>
          <w:p w14:paraId="40BA9F19" w14:textId="2D023981" w:rsidR="00E7396C" w:rsidRDefault="00E7396C" w:rsidP="00E7396C">
            <w:pPr>
              <w:pStyle w:val="Date"/>
              <w:spacing w:after="40"/>
            </w:pPr>
            <w:r>
              <w:t>16</w:t>
            </w:r>
          </w:p>
        </w:tc>
        <w:tc>
          <w:tcPr>
            <w:tcW w:w="2059" w:type="dxa"/>
          </w:tcPr>
          <w:p w14:paraId="52765840" w14:textId="22BCEA22" w:rsidR="00E7396C" w:rsidRDefault="00E7396C" w:rsidP="00E7396C">
            <w:pPr>
              <w:pStyle w:val="Date"/>
              <w:spacing w:after="40"/>
            </w:pPr>
            <w:r>
              <w:t>17</w:t>
            </w:r>
          </w:p>
        </w:tc>
        <w:tc>
          <w:tcPr>
            <w:tcW w:w="2056" w:type="dxa"/>
          </w:tcPr>
          <w:p w14:paraId="212464BF" w14:textId="643F5BFA" w:rsidR="00E7396C" w:rsidRDefault="00E7396C" w:rsidP="00E7396C">
            <w:pPr>
              <w:pStyle w:val="Date"/>
              <w:spacing w:after="40"/>
            </w:pPr>
            <w:r>
              <w:t>18</w:t>
            </w:r>
          </w:p>
        </w:tc>
      </w:tr>
      <w:tr w:rsidR="00E7396C" w14:paraId="4FBBF955" w14:textId="77777777" w:rsidTr="00E7396C">
        <w:trPr>
          <w:trHeight w:hRule="exact" w:val="1440"/>
        </w:trPr>
        <w:tc>
          <w:tcPr>
            <w:tcW w:w="2048" w:type="dxa"/>
          </w:tcPr>
          <w:p w14:paraId="1C360D47" w14:textId="560202A7" w:rsidR="00E7396C" w:rsidRDefault="00E7396C" w:rsidP="00E7396C">
            <w:pPr>
              <w:pStyle w:val="Date"/>
              <w:spacing w:after="40"/>
            </w:pPr>
            <w:r>
              <w:t>19</w:t>
            </w:r>
          </w:p>
        </w:tc>
        <w:tc>
          <w:tcPr>
            <w:tcW w:w="2054" w:type="dxa"/>
          </w:tcPr>
          <w:p w14:paraId="60A8154A" w14:textId="36F29240" w:rsidR="00E7396C" w:rsidRDefault="00E7396C" w:rsidP="00E7396C">
            <w:pPr>
              <w:pStyle w:val="Date"/>
              <w:spacing w:after="40"/>
            </w:pPr>
            <w:r>
              <w:t>20</w:t>
            </w:r>
          </w:p>
        </w:tc>
        <w:tc>
          <w:tcPr>
            <w:tcW w:w="2058" w:type="dxa"/>
          </w:tcPr>
          <w:p w14:paraId="2B459013" w14:textId="58C9285B" w:rsidR="00E7396C" w:rsidRDefault="00E7396C" w:rsidP="00E7396C">
            <w:pPr>
              <w:pStyle w:val="Date"/>
              <w:spacing w:after="40"/>
            </w:pPr>
            <w:r>
              <w:t>21</w:t>
            </w:r>
          </w:p>
        </w:tc>
        <w:tc>
          <w:tcPr>
            <w:tcW w:w="2056" w:type="dxa"/>
          </w:tcPr>
          <w:p w14:paraId="26B4FABA" w14:textId="3BFB8981" w:rsidR="00E7396C" w:rsidRDefault="00E7396C" w:rsidP="00E7396C">
            <w:pPr>
              <w:pStyle w:val="Date"/>
              <w:spacing w:after="40"/>
            </w:pPr>
            <w:r>
              <w:t>22</w:t>
            </w:r>
          </w:p>
        </w:tc>
        <w:tc>
          <w:tcPr>
            <w:tcW w:w="2059" w:type="dxa"/>
          </w:tcPr>
          <w:p w14:paraId="08037289" w14:textId="02CD6C32" w:rsidR="00E7396C" w:rsidRDefault="00E7396C" w:rsidP="00E7396C">
            <w:pPr>
              <w:pStyle w:val="Date"/>
              <w:spacing w:after="40"/>
            </w:pPr>
            <w:r>
              <w:t>23</w:t>
            </w:r>
          </w:p>
        </w:tc>
        <w:tc>
          <w:tcPr>
            <w:tcW w:w="2059" w:type="dxa"/>
          </w:tcPr>
          <w:p w14:paraId="074DB7C2" w14:textId="76D83796" w:rsidR="00E7396C" w:rsidRDefault="00E7396C" w:rsidP="00E7396C">
            <w:pPr>
              <w:pStyle w:val="Date"/>
              <w:spacing w:after="40"/>
            </w:pPr>
            <w:r>
              <w:t>24</w:t>
            </w:r>
          </w:p>
        </w:tc>
        <w:tc>
          <w:tcPr>
            <w:tcW w:w="2056" w:type="dxa"/>
          </w:tcPr>
          <w:p w14:paraId="4B8F339D" w14:textId="73D2D792" w:rsidR="00E7396C" w:rsidRDefault="00E7396C" w:rsidP="00E7396C">
            <w:pPr>
              <w:pStyle w:val="Date"/>
              <w:spacing w:after="40"/>
            </w:pPr>
            <w:r>
              <w:t>25</w:t>
            </w:r>
          </w:p>
        </w:tc>
      </w:tr>
      <w:tr w:rsidR="00E7396C" w14:paraId="19164502" w14:textId="77777777" w:rsidTr="00E7396C">
        <w:trPr>
          <w:trHeight w:hRule="exact" w:val="1440"/>
        </w:trPr>
        <w:tc>
          <w:tcPr>
            <w:tcW w:w="2048" w:type="dxa"/>
          </w:tcPr>
          <w:p w14:paraId="79590FE9" w14:textId="5A7ED234" w:rsidR="00E7396C" w:rsidRPr="004033A7" w:rsidRDefault="00E7396C" w:rsidP="00E7396C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2054" w:type="dxa"/>
          </w:tcPr>
          <w:p w14:paraId="68C45C45" w14:textId="2DFFA519" w:rsidR="00E7396C" w:rsidRDefault="00E7396C" w:rsidP="00E7396C">
            <w:pPr>
              <w:pStyle w:val="Date"/>
              <w:spacing w:after="40"/>
            </w:pPr>
            <w:r>
              <w:t>27</w:t>
            </w:r>
          </w:p>
        </w:tc>
        <w:tc>
          <w:tcPr>
            <w:tcW w:w="2058" w:type="dxa"/>
          </w:tcPr>
          <w:p w14:paraId="5014C25E" w14:textId="0DDE6011" w:rsidR="00E7396C" w:rsidRDefault="00E7396C" w:rsidP="00E7396C">
            <w:pPr>
              <w:pStyle w:val="Date"/>
              <w:spacing w:after="40"/>
            </w:pPr>
            <w:r>
              <w:t>28</w:t>
            </w:r>
          </w:p>
        </w:tc>
        <w:tc>
          <w:tcPr>
            <w:tcW w:w="2056" w:type="dxa"/>
          </w:tcPr>
          <w:p w14:paraId="4771814A" w14:textId="2010357C" w:rsidR="00E7396C" w:rsidRDefault="00E7396C" w:rsidP="00E7396C">
            <w:pPr>
              <w:pStyle w:val="Date"/>
              <w:spacing w:after="40"/>
            </w:pPr>
            <w:r>
              <w:t>29</w:t>
            </w:r>
          </w:p>
        </w:tc>
        <w:tc>
          <w:tcPr>
            <w:tcW w:w="2059" w:type="dxa"/>
          </w:tcPr>
          <w:p w14:paraId="6879D85C" w14:textId="31A1E976" w:rsidR="00E7396C" w:rsidRDefault="00E7396C" w:rsidP="00E7396C">
            <w:pPr>
              <w:pStyle w:val="Date"/>
              <w:spacing w:after="40"/>
            </w:pPr>
            <w:r>
              <w:t>30</w:t>
            </w:r>
          </w:p>
        </w:tc>
        <w:tc>
          <w:tcPr>
            <w:tcW w:w="2059" w:type="dxa"/>
          </w:tcPr>
          <w:p w14:paraId="256E3184" w14:textId="5197D856" w:rsidR="00E7396C" w:rsidRDefault="00E7396C" w:rsidP="00E7396C">
            <w:pPr>
              <w:pStyle w:val="Date"/>
              <w:spacing w:after="40"/>
            </w:pPr>
            <w:r>
              <w:t>31</w:t>
            </w:r>
          </w:p>
        </w:tc>
        <w:tc>
          <w:tcPr>
            <w:tcW w:w="2056" w:type="dxa"/>
          </w:tcPr>
          <w:p w14:paraId="0F6E649B" w14:textId="77777777" w:rsidR="00E7396C" w:rsidRDefault="00E7396C" w:rsidP="00E7396C">
            <w:pPr>
              <w:pStyle w:val="Date"/>
              <w:spacing w:after="40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=F10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=F10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MonthEnd7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=F10+1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</w:tr>
      <w:tr w:rsidR="00E7396C" w14:paraId="50A82C82" w14:textId="77777777" w:rsidTr="00E7396C">
        <w:trPr>
          <w:trHeight w:hRule="exact" w:val="1440"/>
        </w:trPr>
        <w:tc>
          <w:tcPr>
            <w:tcW w:w="2048" w:type="dxa"/>
          </w:tcPr>
          <w:p w14:paraId="06622822" w14:textId="77777777" w:rsidR="00E7396C" w:rsidRPr="00FB24E6" w:rsidRDefault="00E7396C" w:rsidP="00E7396C">
            <w:pPr>
              <w:pStyle w:val="Date"/>
              <w:spacing w:after="40"/>
              <w:rPr>
                <w:noProof/>
              </w:rPr>
            </w:pPr>
          </w:p>
        </w:tc>
        <w:tc>
          <w:tcPr>
            <w:tcW w:w="2054" w:type="dxa"/>
          </w:tcPr>
          <w:p w14:paraId="7EAA61FC" w14:textId="77777777" w:rsidR="00E7396C" w:rsidRDefault="00E7396C" w:rsidP="00E7396C">
            <w:pPr>
              <w:pStyle w:val="Date"/>
              <w:spacing w:after="40"/>
            </w:pPr>
          </w:p>
        </w:tc>
        <w:tc>
          <w:tcPr>
            <w:tcW w:w="2058" w:type="dxa"/>
          </w:tcPr>
          <w:p w14:paraId="697E053E" w14:textId="77777777" w:rsidR="00E7396C" w:rsidRDefault="00E7396C" w:rsidP="00E7396C">
            <w:pPr>
              <w:pStyle w:val="Date"/>
              <w:spacing w:after="40"/>
            </w:pPr>
          </w:p>
        </w:tc>
        <w:tc>
          <w:tcPr>
            <w:tcW w:w="2056" w:type="dxa"/>
          </w:tcPr>
          <w:p w14:paraId="229C0FBD" w14:textId="77777777" w:rsidR="00E7396C" w:rsidRDefault="00E7396C" w:rsidP="00E7396C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581494EF" w14:textId="77777777" w:rsidR="00E7396C" w:rsidRDefault="00E7396C" w:rsidP="00E7396C">
            <w:pPr>
              <w:pStyle w:val="Date"/>
              <w:spacing w:after="40"/>
            </w:pPr>
          </w:p>
        </w:tc>
        <w:tc>
          <w:tcPr>
            <w:tcW w:w="2059" w:type="dxa"/>
          </w:tcPr>
          <w:p w14:paraId="28A27569" w14:textId="77777777" w:rsidR="00E7396C" w:rsidRDefault="00E7396C" w:rsidP="00E7396C">
            <w:pPr>
              <w:pStyle w:val="Date"/>
              <w:spacing w:after="40"/>
            </w:pPr>
          </w:p>
        </w:tc>
        <w:tc>
          <w:tcPr>
            <w:tcW w:w="2056" w:type="dxa"/>
          </w:tcPr>
          <w:p w14:paraId="7B7EF5C9" w14:textId="77777777" w:rsidR="00E7396C" w:rsidRDefault="00E7396C" w:rsidP="00E7396C">
            <w:pPr>
              <w:pStyle w:val="Date"/>
              <w:spacing w:after="40"/>
            </w:pPr>
          </w:p>
        </w:tc>
      </w:tr>
    </w:tbl>
    <w:p w14:paraId="4BC0E24C" w14:textId="7139765B" w:rsidR="00E7396C" w:rsidRDefault="00E7396C" w:rsidP="00E7396C">
      <w:pPr>
        <w:jc w:val="center"/>
        <w:rPr>
          <w:sz w:val="88"/>
          <w:szCs w:val="88"/>
        </w:rPr>
      </w:pPr>
      <w:r>
        <w:rPr>
          <w:sz w:val="88"/>
          <w:szCs w:val="88"/>
        </w:rPr>
        <w:t>July 2026</w:t>
      </w:r>
    </w:p>
    <w:p w14:paraId="6C401383" w14:textId="4148835E" w:rsidR="00D93312" w:rsidRPr="00E81F10" w:rsidRDefault="00E7396C" w:rsidP="00E7396C">
      <w:pPr>
        <w:rPr>
          <w:sz w:val="88"/>
          <w:szCs w:val="88"/>
        </w:rPr>
      </w:pPr>
      <w:r>
        <w:rPr>
          <w:sz w:val="88"/>
          <w:szCs w:val="88"/>
        </w:rPr>
        <w:br w:type="page"/>
      </w:r>
      <w:r>
        <w:rPr>
          <w:noProof/>
          <w:sz w:val="88"/>
          <w:szCs w:val="88"/>
        </w:rPr>
        <w:drawing>
          <wp:anchor distT="0" distB="0" distL="114300" distR="114300" simplePos="0" relativeHeight="252242944" behindDoc="1" locked="0" layoutInCell="1" allowOverlap="1" wp14:anchorId="503A6EC0" wp14:editId="13A1DE5A">
            <wp:simplePos x="463550" y="862330"/>
            <wp:positionH relativeFrom="margin">
              <wp:align>center</wp:align>
            </wp:positionH>
            <wp:positionV relativeFrom="margin">
              <wp:align>center</wp:align>
            </wp:positionV>
            <wp:extent cx="5259705" cy="6400800"/>
            <wp:effectExtent l="0" t="0" r="0" b="0"/>
            <wp:wrapSquare wrapText="bothSides"/>
            <wp:docPr id="591135367" name="Picture 40" descr="A logo with lions head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135367" name="Picture 40" descr="A logo with lions head and text&#10;&#10;AI-generated content may be incorrect.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93312" w:rsidRPr="00E81F10" w:rsidSect="00E25F62">
      <w:pgSz w:w="15840" w:h="12240" w:orient="landscape" w:code="1"/>
      <w:pgMar w:top="720" w:right="720" w:bottom="720" w:left="720" w:header="720" w:footer="720" w:gutter="0"/>
      <w:cols w:space="720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919448" w14:textId="77777777" w:rsidR="00DE5005" w:rsidRDefault="00DE5005" w:rsidP="00391746">
      <w:r>
        <w:separator/>
      </w:r>
    </w:p>
  </w:endnote>
  <w:endnote w:type="continuationSeparator" w:id="0">
    <w:p w14:paraId="0B6024C2" w14:textId="77777777" w:rsidR="00DE5005" w:rsidRDefault="00DE5005" w:rsidP="003917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Georgia Pro Black">
    <w:charset w:val="00"/>
    <w:family w:val="roman"/>
    <w:pitch w:val="variable"/>
    <w:sig w:usb0="800002AF" w:usb1="0000000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2B8C50" w14:textId="77777777" w:rsidR="00DE5005" w:rsidRDefault="00DE5005" w:rsidP="00391746">
      <w:r>
        <w:separator/>
      </w:r>
    </w:p>
  </w:footnote>
  <w:footnote w:type="continuationSeparator" w:id="0">
    <w:p w14:paraId="4672FF8E" w14:textId="77777777" w:rsidR="00DE5005" w:rsidRDefault="00DE5005" w:rsidP="0039174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4"/>
  <w:proofState w:spelling="clean" w:grammar="clean"/>
  <w:attachedTemplate r:id="rId1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MonthEnd" w:val="12/31/2011"/>
    <w:docVar w:name="MonthEnd1" w:val="1/31/2015"/>
    <w:docVar w:name="MonthEnd10" w:val="10/31/2015"/>
    <w:docVar w:name="MonthEnd11" w:val="11/30/2015"/>
    <w:docVar w:name="MonthEnd12" w:val="12/31/2015"/>
    <w:docVar w:name="MonthEnd2" w:val="2/28/2015"/>
    <w:docVar w:name="MonthEnd3" w:val="3/31/2015"/>
    <w:docVar w:name="MonthEnd4" w:val="4/30/2015"/>
    <w:docVar w:name="MonthEnd5" w:val="5/31/2015"/>
    <w:docVar w:name="MonthEnd6" w:val="6/30/2015"/>
    <w:docVar w:name="MonthEnd7" w:val="7/31/2015"/>
    <w:docVar w:name="MonthEnd8" w:val="8/31/2015"/>
    <w:docVar w:name="MonthEnd9" w:val="9/30/2015"/>
    <w:docVar w:name="MonthEndA" w:val="1/31/2012"/>
    <w:docVar w:name="MonthEndB" w:val="11/30/2011"/>
    <w:docVar w:name="MonthStart" w:val="12/1/2011"/>
    <w:docVar w:name="MonthStart1" w:val="1/1/2015"/>
    <w:docVar w:name="MonthStart10" w:val="10/1/2015"/>
    <w:docVar w:name="MonthStart11" w:val="11/1/2015"/>
    <w:docVar w:name="MonthStart12" w:val="12/1/2015"/>
    <w:docVar w:name="MonthStart2" w:val="2/1/2015"/>
    <w:docVar w:name="MonthStart3" w:val="3/1/2015"/>
    <w:docVar w:name="MonthStart4" w:val="4/1/2015"/>
    <w:docVar w:name="MonthStart5" w:val="5/1/2015"/>
    <w:docVar w:name="MonthStart6" w:val="6/1/2015"/>
    <w:docVar w:name="MonthStart7" w:val="7/1/2015"/>
    <w:docVar w:name="MonthStart8" w:val="8/1/2015"/>
    <w:docVar w:name="MonthStart9" w:val="9/1/2015"/>
    <w:docVar w:name="MonthStartA" w:val="1/1/2012"/>
    <w:docVar w:name="MonthStartB" w:val="11/1/2011"/>
    <w:docVar w:name="WeekStart" w:val="1"/>
  </w:docVars>
  <w:rsids>
    <w:rsidRoot w:val="0000235F"/>
    <w:rsid w:val="000000C2"/>
    <w:rsid w:val="000010C5"/>
    <w:rsid w:val="0000235F"/>
    <w:rsid w:val="00002CCB"/>
    <w:rsid w:val="00004631"/>
    <w:rsid w:val="0001395A"/>
    <w:rsid w:val="00016737"/>
    <w:rsid w:val="00021342"/>
    <w:rsid w:val="0002135D"/>
    <w:rsid w:val="00024B03"/>
    <w:rsid w:val="00032482"/>
    <w:rsid w:val="00052281"/>
    <w:rsid w:val="00053864"/>
    <w:rsid w:val="0005491B"/>
    <w:rsid w:val="0006505E"/>
    <w:rsid w:val="00093D6F"/>
    <w:rsid w:val="0009734F"/>
    <w:rsid w:val="000A25B7"/>
    <w:rsid w:val="000A3029"/>
    <w:rsid w:val="000B1D97"/>
    <w:rsid w:val="000B38D8"/>
    <w:rsid w:val="000B4962"/>
    <w:rsid w:val="000C1221"/>
    <w:rsid w:val="000C3032"/>
    <w:rsid w:val="000C396C"/>
    <w:rsid w:val="000C5709"/>
    <w:rsid w:val="000D6B01"/>
    <w:rsid w:val="000E7928"/>
    <w:rsid w:val="000F0C53"/>
    <w:rsid w:val="000F2D55"/>
    <w:rsid w:val="000F7AF0"/>
    <w:rsid w:val="00101D5B"/>
    <w:rsid w:val="00103E0B"/>
    <w:rsid w:val="001040BD"/>
    <w:rsid w:val="00110697"/>
    <w:rsid w:val="00110DED"/>
    <w:rsid w:val="001215F7"/>
    <w:rsid w:val="0012531B"/>
    <w:rsid w:val="00126353"/>
    <w:rsid w:val="001351BE"/>
    <w:rsid w:val="00143BF4"/>
    <w:rsid w:val="001454F4"/>
    <w:rsid w:val="00146676"/>
    <w:rsid w:val="0014727C"/>
    <w:rsid w:val="001521F1"/>
    <w:rsid w:val="00152A32"/>
    <w:rsid w:val="001555DE"/>
    <w:rsid w:val="0016389D"/>
    <w:rsid w:val="00170261"/>
    <w:rsid w:val="00170463"/>
    <w:rsid w:val="0017747D"/>
    <w:rsid w:val="00182070"/>
    <w:rsid w:val="00186CEB"/>
    <w:rsid w:val="001A14C3"/>
    <w:rsid w:val="001A2A4A"/>
    <w:rsid w:val="001A6568"/>
    <w:rsid w:val="001E133C"/>
    <w:rsid w:val="00233F67"/>
    <w:rsid w:val="00241513"/>
    <w:rsid w:val="00247D65"/>
    <w:rsid w:val="00255D11"/>
    <w:rsid w:val="0026637C"/>
    <w:rsid w:val="00271A5A"/>
    <w:rsid w:val="002720E1"/>
    <w:rsid w:val="00276AE6"/>
    <w:rsid w:val="0028575B"/>
    <w:rsid w:val="002A07AB"/>
    <w:rsid w:val="002B05B5"/>
    <w:rsid w:val="002B0EEE"/>
    <w:rsid w:val="002B190C"/>
    <w:rsid w:val="002D09E7"/>
    <w:rsid w:val="002E55EF"/>
    <w:rsid w:val="002E63E5"/>
    <w:rsid w:val="002E668D"/>
    <w:rsid w:val="002F11E5"/>
    <w:rsid w:val="002F41F2"/>
    <w:rsid w:val="00300A45"/>
    <w:rsid w:val="00310CF4"/>
    <w:rsid w:val="00313F3D"/>
    <w:rsid w:val="00314BB2"/>
    <w:rsid w:val="00315304"/>
    <w:rsid w:val="00320949"/>
    <w:rsid w:val="003302A3"/>
    <w:rsid w:val="00336E5C"/>
    <w:rsid w:val="003468FA"/>
    <w:rsid w:val="0034762E"/>
    <w:rsid w:val="00352CA9"/>
    <w:rsid w:val="0035326A"/>
    <w:rsid w:val="003573F0"/>
    <w:rsid w:val="00371F18"/>
    <w:rsid w:val="00372912"/>
    <w:rsid w:val="00391746"/>
    <w:rsid w:val="003A29DC"/>
    <w:rsid w:val="003A6BC3"/>
    <w:rsid w:val="003C096B"/>
    <w:rsid w:val="003C22C3"/>
    <w:rsid w:val="003C3F2F"/>
    <w:rsid w:val="003C4B2F"/>
    <w:rsid w:val="003D390A"/>
    <w:rsid w:val="003D570A"/>
    <w:rsid w:val="003D6691"/>
    <w:rsid w:val="003D794C"/>
    <w:rsid w:val="003E182D"/>
    <w:rsid w:val="003F41D6"/>
    <w:rsid w:val="003F58C9"/>
    <w:rsid w:val="00402C5F"/>
    <w:rsid w:val="004033A7"/>
    <w:rsid w:val="00406E61"/>
    <w:rsid w:val="00414817"/>
    <w:rsid w:val="004511C0"/>
    <w:rsid w:val="0049036B"/>
    <w:rsid w:val="00491D4A"/>
    <w:rsid w:val="004A02ED"/>
    <w:rsid w:val="004A4698"/>
    <w:rsid w:val="004A4800"/>
    <w:rsid w:val="004B39FF"/>
    <w:rsid w:val="004B66F9"/>
    <w:rsid w:val="004D08D6"/>
    <w:rsid w:val="004E505E"/>
    <w:rsid w:val="004F67C0"/>
    <w:rsid w:val="004F6C79"/>
    <w:rsid w:val="0050368F"/>
    <w:rsid w:val="00503E10"/>
    <w:rsid w:val="00505AD5"/>
    <w:rsid w:val="005070C5"/>
    <w:rsid w:val="00515C0A"/>
    <w:rsid w:val="00523AA5"/>
    <w:rsid w:val="00527BBB"/>
    <w:rsid w:val="005313B2"/>
    <w:rsid w:val="00532180"/>
    <w:rsid w:val="005335A4"/>
    <w:rsid w:val="0055092D"/>
    <w:rsid w:val="00551FDC"/>
    <w:rsid w:val="00552EEE"/>
    <w:rsid w:val="00556BA6"/>
    <w:rsid w:val="005620B7"/>
    <w:rsid w:val="005623B2"/>
    <w:rsid w:val="0056761A"/>
    <w:rsid w:val="0057281A"/>
    <w:rsid w:val="00575D11"/>
    <w:rsid w:val="00580CFD"/>
    <w:rsid w:val="00582830"/>
    <w:rsid w:val="00586BDA"/>
    <w:rsid w:val="00587D8D"/>
    <w:rsid w:val="005910EF"/>
    <w:rsid w:val="00595F7B"/>
    <w:rsid w:val="005A06DD"/>
    <w:rsid w:val="005A59D4"/>
    <w:rsid w:val="005B2C97"/>
    <w:rsid w:val="005B34C3"/>
    <w:rsid w:val="005C406A"/>
    <w:rsid w:val="005C66B3"/>
    <w:rsid w:val="005D3342"/>
    <w:rsid w:val="005E0C6C"/>
    <w:rsid w:val="005F67F9"/>
    <w:rsid w:val="00602022"/>
    <w:rsid w:val="0060381F"/>
    <w:rsid w:val="0061265C"/>
    <w:rsid w:val="00614D0D"/>
    <w:rsid w:val="00624488"/>
    <w:rsid w:val="00625E4F"/>
    <w:rsid w:val="00633763"/>
    <w:rsid w:val="006359AE"/>
    <w:rsid w:val="00637BAC"/>
    <w:rsid w:val="00644C45"/>
    <w:rsid w:val="00647795"/>
    <w:rsid w:val="00652EAC"/>
    <w:rsid w:val="0066111A"/>
    <w:rsid w:val="00680777"/>
    <w:rsid w:val="006815F6"/>
    <w:rsid w:val="00683A62"/>
    <w:rsid w:val="00683F3F"/>
    <w:rsid w:val="006954DE"/>
    <w:rsid w:val="006B19E5"/>
    <w:rsid w:val="006C40FF"/>
    <w:rsid w:val="006C5A44"/>
    <w:rsid w:val="006D052F"/>
    <w:rsid w:val="006D3473"/>
    <w:rsid w:val="006D368A"/>
    <w:rsid w:val="006D3A4A"/>
    <w:rsid w:val="006E0ADA"/>
    <w:rsid w:val="006E3155"/>
    <w:rsid w:val="006F1DE2"/>
    <w:rsid w:val="006F3AD2"/>
    <w:rsid w:val="00701EC5"/>
    <w:rsid w:val="00704806"/>
    <w:rsid w:val="00706044"/>
    <w:rsid w:val="00714C5A"/>
    <w:rsid w:val="00722F99"/>
    <w:rsid w:val="00725ADE"/>
    <w:rsid w:val="007276F0"/>
    <w:rsid w:val="00734F53"/>
    <w:rsid w:val="007351D8"/>
    <w:rsid w:val="00743CD2"/>
    <w:rsid w:val="00743DB1"/>
    <w:rsid w:val="00745FBD"/>
    <w:rsid w:val="00751433"/>
    <w:rsid w:val="00751864"/>
    <w:rsid w:val="00754546"/>
    <w:rsid w:val="007616AE"/>
    <w:rsid w:val="0076430B"/>
    <w:rsid w:val="00765CD7"/>
    <w:rsid w:val="00767B38"/>
    <w:rsid w:val="0077276F"/>
    <w:rsid w:val="00772842"/>
    <w:rsid w:val="00774A97"/>
    <w:rsid w:val="00786271"/>
    <w:rsid w:val="0078664F"/>
    <w:rsid w:val="0079205F"/>
    <w:rsid w:val="00792175"/>
    <w:rsid w:val="007A395D"/>
    <w:rsid w:val="007A4FAA"/>
    <w:rsid w:val="007B19F9"/>
    <w:rsid w:val="007B411C"/>
    <w:rsid w:val="007B5DB8"/>
    <w:rsid w:val="007B7988"/>
    <w:rsid w:val="007D65E2"/>
    <w:rsid w:val="007E76BC"/>
    <w:rsid w:val="007F0041"/>
    <w:rsid w:val="00803858"/>
    <w:rsid w:val="008147EE"/>
    <w:rsid w:val="00822C85"/>
    <w:rsid w:val="00837E82"/>
    <w:rsid w:val="008460EE"/>
    <w:rsid w:val="008472C7"/>
    <w:rsid w:val="008522B6"/>
    <w:rsid w:val="00855174"/>
    <w:rsid w:val="00855631"/>
    <w:rsid w:val="00860558"/>
    <w:rsid w:val="008709BE"/>
    <w:rsid w:val="00873061"/>
    <w:rsid w:val="008874BC"/>
    <w:rsid w:val="00895B1F"/>
    <w:rsid w:val="008B4366"/>
    <w:rsid w:val="008C4E3E"/>
    <w:rsid w:val="008D3B1C"/>
    <w:rsid w:val="008D3E7D"/>
    <w:rsid w:val="008D5CFC"/>
    <w:rsid w:val="008D63BB"/>
    <w:rsid w:val="008E7DF4"/>
    <w:rsid w:val="008F41A2"/>
    <w:rsid w:val="009007E7"/>
    <w:rsid w:val="00900FAD"/>
    <w:rsid w:val="0090480A"/>
    <w:rsid w:val="00905B66"/>
    <w:rsid w:val="0090758A"/>
    <w:rsid w:val="00911D7B"/>
    <w:rsid w:val="00914B6E"/>
    <w:rsid w:val="00920C48"/>
    <w:rsid w:val="00926B6C"/>
    <w:rsid w:val="00927782"/>
    <w:rsid w:val="00930A49"/>
    <w:rsid w:val="009400A5"/>
    <w:rsid w:val="0094257B"/>
    <w:rsid w:val="0097014F"/>
    <w:rsid w:val="00974747"/>
    <w:rsid w:val="00977BE7"/>
    <w:rsid w:val="009853AC"/>
    <w:rsid w:val="00986BC2"/>
    <w:rsid w:val="009B3849"/>
    <w:rsid w:val="009C3B9B"/>
    <w:rsid w:val="009D3048"/>
    <w:rsid w:val="009D7FEF"/>
    <w:rsid w:val="009E0920"/>
    <w:rsid w:val="009E1C4B"/>
    <w:rsid w:val="009F12DB"/>
    <w:rsid w:val="009F1D63"/>
    <w:rsid w:val="009F6D73"/>
    <w:rsid w:val="00A103FA"/>
    <w:rsid w:val="00A37BB5"/>
    <w:rsid w:val="00A47C04"/>
    <w:rsid w:val="00A47EFF"/>
    <w:rsid w:val="00A50820"/>
    <w:rsid w:val="00A55C9A"/>
    <w:rsid w:val="00A55CB4"/>
    <w:rsid w:val="00A637D1"/>
    <w:rsid w:val="00A65AE4"/>
    <w:rsid w:val="00A80BF0"/>
    <w:rsid w:val="00A81127"/>
    <w:rsid w:val="00A86DA7"/>
    <w:rsid w:val="00A905A2"/>
    <w:rsid w:val="00A9197F"/>
    <w:rsid w:val="00A952E4"/>
    <w:rsid w:val="00AA2B49"/>
    <w:rsid w:val="00AA35E5"/>
    <w:rsid w:val="00AA3702"/>
    <w:rsid w:val="00AB2D55"/>
    <w:rsid w:val="00AC36D3"/>
    <w:rsid w:val="00AC444C"/>
    <w:rsid w:val="00AC465C"/>
    <w:rsid w:val="00AC558D"/>
    <w:rsid w:val="00AD532A"/>
    <w:rsid w:val="00AD69E9"/>
    <w:rsid w:val="00AE2987"/>
    <w:rsid w:val="00AF48E8"/>
    <w:rsid w:val="00B013FC"/>
    <w:rsid w:val="00B03F9E"/>
    <w:rsid w:val="00B042F1"/>
    <w:rsid w:val="00B10301"/>
    <w:rsid w:val="00B12380"/>
    <w:rsid w:val="00B136B8"/>
    <w:rsid w:val="00B14E8B"/>
    <w:rsid w:val="00B24292"/>
    <w:rsid w:val="00B30AF1"/>
    <w:rsid w:val="00B33348"/>
    <w:rsid w:val="00B4793D"/>
    <w:rsid w:val="00B50815"/>
    <w:rsid w:val="00B57144"/>
    <w:rsid w:val="00B63CC6"/>
    <w:rsid w:val="00B65AB9"/>
    <w:rsid w:val="00B66C6F"/>
    <w:rsid w:val="00B700DE"/>
    <w:rsid w:val="00B74238"/>
    <w:rsid w:val="00B75AE9"/>
    <w:rsid w:val="00B80424"/>
    <w:rsid w:val="00B84FF3"/>
    <w:rsid w:val="00B91753"/>
    <w:rsid w:val="00BC5C97"/>
    <w:rsid w:val="00BF0C42"/>
    <w:rsid w:val="00BF4543"/>
    <w:rsid w:val="00BF4627"/>
    <w:rsid w:val="00BF4965"/>
    <w:rsid w:val="00BF4EBF"/>
    <w:rsid w:val="00C023B9"/>
    <w:rsid w:val="00C047E6"/>
    <w:rsid w:val="00C049B3"/>
    <w:rsid w:val="00C2027A"/>
    <w:rsid w:val="00C260F3"/>
    <w:rsid w:val="00C33A0E"/>
    <w:rsid w:val="00C42854"/>
    <w:rsid w:val="00C458C1"/>
    <w:rsid w:val="00C4730C"/>
    <w:rsid w:val="00C703F0"/>
    <w:rsid w:val="00C82434"/>
    <w:rsid w:val="00C82DA0"/>
    <w:rsid w:val="00C96D36"/>
    <w:rsid w:val="00CA49C9"/>
    <w:rsid w:val="00CA4D2C"/>
    <w:rsid w:val="00CA4E99"/>
    <w:rsid w:val="00CB109D"/>
    <w:rsid w:val="00CB214D"/>
    <w:rsid w:val="00CB587C"/>
    <w:rsid w:val="00CB7AE4"/>
    <w:rsid w:val="00CC7244"/>
    <w:rsid w:val="00CD6E2E"/>
    <w:rsid w:val="00CE0F48"/>
    <w:rsid w:val="00CE53C4"/>
    <w:rsid w:val="00CF7E96"/>
    <w:rsid w:val="00D017BA"/>
    <w:rsid w:val="00D0394C"/>
    <w:rsid w:val="00D06792"/>
    <w:rsid w:val="00D14539"/>
    <w:rsid w:val="00D23424"/>
    <w:rsid w:val="00D35B28"/>
    <w:rsid w:val="00D35E4A"/>
    <w:rsid w:val="00D457A6"/>
    <w:rsid w:val="00D5051E"/>
    <w:rsid w:val="00D53A66"/>
    <w:rsid w:val="00D63618"/>
    <w:rsid w:val="00D64765"/>
    <w:rsid w:val="00D73D16"/>
    <w:rsid w:val="00D77855"/>
    <w:rsid w:val="00D93312"/>
    <w:rsid w:val="00D93B21"/>
    <w:rsid w:val="00DD6A6D"/>
    <w:rsid w:val="00DD739E"/>
    <w:rsid w:val="00DE4697"/>
    <w:rsid w:val="00DE5005"/>
    <w:rsid w:val="00DE7535"/>
    <w:rsid w:val="00DF47FD"/>
    <w:rsid w:val="00E01888"/>
    <w:rsid w:val="00E03492"/>
    <w:rsid w:val="00E05E05"/>
    <w:rsid w:val="00E25F62"/>
    <w:rsid w:val="00E32542"/>
    <w:rsid w:val="00E3570D"/>
    <w:rsid w:val="00E37B2C"/>
    <w:rsid w:val="00E41C89"/>
    <w:rsid w:val="00E47129"/>
    <w:rsid w:val="00E52E74"/>
    <w:rsid w:val="00E55BBD"/>
    <w:rsid w:val="00E66C97"/>
    <w:rsid w:val="00E678EA"/>
    <w:rsid w:val="00E7034A"/>
    <w:rsid w:val="00E7273C"/>
    <w:rsid w:val="00E7396C"/>
    <w:rsid w:val="00E81F10"/>
    <w:rsid w:val="00E94F46"/>
    <w:rsid w:val="00E9677D"/>
    <w:rsid w:val="00EA2E5C"/>
    <w:rsid w:val="00EA5D43"/>
    <w:rsid w:val="00EB399C"/>
    <w:rsid w:val="00EB6B7F"/>
    <w:rsid w:val="00EC0A93"/>
    <w:rsid w:val="00EC33E5"/>
    <w:rsid w:val="00ED76A5"/>
    <w:rsid w:val="00EE0F27"/>
    <w:rsid w:val="00EE4F88"/>
    <w:rsid w:val="00EF204C"/>
    <w:rsid w:val="00F01417"/>
    <w:rsid w:val="00F04064"/>
    <w:rsid w:val="00F1718A"/>
    <w:rsid w:val="00F20361"/>
    <w:rsid w:val="00F317D1"/>
    <w:rsid w:val="00F41B38"/>
    <w:rsid w:val="00F44C03"/>
    <w:rsid w:val="00F510F4"/>
    <w:rsid w:val="00F55799"/>
    <w:rsid w:val="00F61444"/>
    <w:rsid w:val="00F716CB"/>
    <w:rsid w:val="00F73AD5"/>
    <w:rsid w:val="00F743ED"/>
    <w:rsid w:val="00F87A98"/>
    <w:rsid w:val="00F90664"/>
    <w:rsid w:val="00F91A70"/>
    <w:rsid w:val="00F91E4F"/>
    <w:rsid w:val="00FA1E24"/>
    <w:rsid w:val="00FA5F23"/>
    <w:rsid w:val="00FB24E6"/>
    <w:rsid w:val="00FB3E91"/>
    <w:rsid w:val="00FB42D2"/>
    <w:rsid w:val="00FB5B8B"/>
    <w:rsid w:val="00FB6DFA"/>
    <w:rsid w:val="00FC0E93"/>
    <w:rsid w:val="00FC50FF"/>
    <w:rsid w:val="00FD28D4"/>
    <w:rsid w:val="00FD416C"/>
    <w:rsid w:val="00FD5A26"/>
    <w:rsid w:val="00FE35C0"/>
    <w:rsid w:val="00FE79CE"/>
    <w:rsid w:val="00FF30A7"/>
    <w:rsid w:val="00FF377E"/>
    <w:rsid w:val="00FF4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A2ED31"/>
  <w15:docId w15:val="{E7E49D48-8C76-4626-8BD2-628C770F14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0D0D0D" w:themeColor="text1" w:themeTint="F2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iPriority="0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404040" w:themeColor="text1" w:themeTint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04040" w:themeColor="text1" w:themeTint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alendarText">
    <w:name w:val="Calendar Text"/>
    <w:basedOn w:val="Normal"/>
    <w:qFormat/>
    <w:pPr>
      <w:spacing w:before="40" w:after="40"/>
    </w:pPr>
    <w:rPr>
      <w:sz w:val="17"/>
    </w:rPr>
  </w:style>
  <w:style w:type="paragraph" w:customStyle="1" w:styleId="Day">
    <w:name w:val="Day"/>
    <w:basedOn w:val="Normal"/>
    <w:qFormat/>
    <w:pPr>
      <w:spacing w:before="40" w:after="40"/>
      <w:jc w:val="center"/>
    </w:pPr>
    <w:rPr>
      <w:caps/>
      <w:color w:val="404040" w:themeColor="text1" w:themeTint="BF"/>
      <w:spacing w:val="10"/>
      <w:sz w:val="18"/>
      <w:szCs w:val="18"/>
    </w:rPr>
  </w:style>
  <w:style w:type="paragraph" w:customStyle="1" w:styleId="MonthYear">
    <w:name w:val="MonthYear"/>
    <w:basedOn w:val="Normal"/>
    <w:qFormat/>
    <w:pPr>
      <w:pageBreakBefore/>
      <w:spacing w:after="480"/>
      <w:jc w:val="center"/>
    </w:pPr>
    <w:rPr>
      <w:sz w:val="88"/>
      <w:szCs w:val="88"/>
    </w:r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color w:val="595959" w:themeColor="text1" w:themeTint="A6"/>
      <w:sz w:val="16"/>
      <w:szCs w:val="16"/>
    </w:rPr>
  </w:style>
  <w:style w:type="paragraph" w:styleId="Date">
    <w:name w:val="Date"/>
    <w:basedOn w:val="Normal"/>
    <w:next w:val="Normal"/>
    <w:link w:val="DateChar"/>
    <w:unhideWhenUsed/>
    <w:qFormat/>
    <w:pPr>
      <w:spacing w:before="40"/>
    </w:pPr>
    <w:rPr>
      <w:sz w:val="30"/>
      <w:szCs w:val="30"/>
    </w:rPr>
  </w:style>
  <w:style w:type="character" w:customStyle="1" w:styleId="DateChar">
    <w:name w:val="Date Char"/>
    <w:basedOn w:val="DefaultParagraphFont"/>
    <w:link w:val="Date"/>
    <w:rPr>
      <w:sz w:val="30"/>
      <w:szCs w:val="30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color w:val="404040" w:themeColor="text1" w:themeTint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color w:val="404040" w:themeColor="text1" w:themeTint="BF"/>
      <w:sz w:val="26"/>
      <w:szCs w:val="26"/>
    </w:rPr>
  </w:style>
  <w:style w:type="table" w:styleId="LightShading-Accent1">
    <w:name w:val="Light Shading Accent 1"/>
    <w:basedOn w:val="TableNormal"/>
    <w:uiPriority w:val="60"/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">
    <w:name w:val="Light Shading"/>
    <w:basedOn w:val="TableNormal"/>
    <w:uiPriority w:val="60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765CD7"/>
    <w:pPr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65CD7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Caption">
    <w:name w:val="caption"/>
    <w:basedOn w:val="Normal"/>
    <w:next w:val="Normal"/>
    <w:uiPriority w:val="35"/>
    <w:unhideWhenUsed/>
    <w:qFormat/>
    <w:rsid w:val="00900FAD"/>
    <w:pPr>
      <w:spacing w:after="200"/>
    </w:pPr>
    <w:rPr>
      <w:i/>
      <w:iCs/>
      <w:color w:val="323232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E81F10"/>
    <w:rPr>
      <w:color w:val="6B9F25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81F10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39174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91746"/>
  </w:style>
  <w:style w:type="paragraph" w:styleId="Footer">
    <w:name w:val="footer"/>
    <w:basedOn w:val="Normal"/>
    <w:link w:val="FooterChar"/>
    <w:uiPriority w:val="99"/>
    <w:unhideWhenUsed/>
    <w:rsid w:val="0039174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917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927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73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8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9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109" Type="http://schemas.openxmlformats.org/officeDocument/2006/relationships/image" Target="media/image39.jpeg"/><Relationship Id="rId21" Type="http://schemas.openxmlformats.org/officeDocument/2006/relationships/image" Target="media/image14.jpeg"/><Relationship Id="rId97" Type="http://schemas.openxmlformats.org/officeDocument/2006/relationships/image" Target="media/image27.jpeg"/><Relationship Id="rId104" Type="http://schemas.openxmlformats.org/officeDocument/2006/relationships/image" Target="media/image34.jpeg"/><Relationship Id="rId112" Type="http://schemas.openxmlformats.org/officeDocument/2006/relationships/image" Target="media/image42.jpg"/><Relationship Id="rId120" Type="http://schemas.openxmlformats.org/officeDocument/2006/relationships/image" Target="media/image112.jpeg"/><Relationship Id="rId125" Type="http://schemas.openxmlformats.org/officeDocument/2006/relationships/image" Target="media/image47.jpeg"/><Relationship Id="rId133" Type="http://schemas.openxmlformats.org/officeDocument/2006/relationships/image" Target="media/image55.jpeg"/><Relationship Id="rId138" Type="http://schemas.openxmlformats.org/officeDocument/2006/relationships/image" Target="media/image57.jpeg"/><Relationship Id="rId141" Type="http://schemas.openxmlformats.org/officeDocument/2006/relationships/image" Target="media/image60.jpeg"/><Relationship Id="rId146" Type="http://schemas.openxmlformats.org/officeDocument/2006/relationships/image" Target="media/image65.JPG"/><Relationship Id="rId7" Type="http://schemas.openxmlformats.org/officeDocument/2006/relationships/endnotes" Target="endnotes.xml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image" Target="media/image37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102" Type="http://schemas.openxmlformats.org/officeDocument/2006/relationships/image" Target="media/image32.png"/><Relationship Id="rId110" Type="http://schemas.openxmlformats.org/officeDocument/2006/relationships/image" Target="media/image40.jpeg"/><Relationship Id="rId115" Type="http://schemas.openxmlformats.org/officeDocument/2006/relationships/image" Target="media/image45.jpg"/><Relationship Id="rId123" Type="http://schemas.openxmlformats.org/officeDocument/2006/relationships/image" Target="media/image115.jpeg"/><Relationship Id="rId128" Type="http://schemas.openxmlformats.org/officeDocument/2006/relationships/image" Target="media/image50.jpg"/><Relationship Id="rId131" Type="http://schemas.openxmlformats.org/officeDocument/2006/relationships/image" Target="media/image53.jpeg"/><Relationship Id="rId136" Type="http://schemas.openxmlformats.org/officeDocument/2006/relationships/image" Target="media/image123.jpeg"/><Relationship Id="rId144" Type="http://schemas.openxmlformats.org/officeDocument/2006/relationships/image" Target="media/image63.jpg"/><Relationship Id="rId149" Type="http://schemas.openxmlformats.org/officeDocument/2006/relationships/image" Target="media/image68.jpeg"/><Relationship Id="rId5" Type="http://schemas.openxmlformats.org/officeDocument/2006/relationships/webSettings" Target="webSettings.xml"/><Relationship Id="rId95" Type="http://schemas.openxmlformats.org/officeDocument/2006/relationships/hyperlink" Target="http://www.midsouthlions.org" TargetMode="External"/><Relationship Id="rId152" Type="http://schemas.openxmlformats.org/officeDocument/2006/relationships/fontTable" Target="fontTable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100" Type="http://schemas.openxmlformats.org/officeDocument/2006/relationships/image" Target="media/image30.jpg"/><Relationship Id="rId105" Type="http://schemas.openxmlformats.org/officeDocument/2006/relationships/image" Target="media/image35.jpeg"/><Relationship Id="rId113" Type="http://schemas.openxmlformats.org/officeDocument/2006/relationships/image" Target="media/image43.jpg"/><Relationship Id="rId126" Type="http://schemas.openxmlformats.org/officeDocument/2006/relationships/image" Target="media/image48.png"/><Relationship Id="rId134" Type="http://schemas.openxmlformats.org/officeDocument/2006/relationships/image" Target="media/image121.jpeg"/><Relationship Id="rId139" Type="http://schemas.openxmlformats.org/officeDocument/2006/relationships/image" Target="media/image58.jpg"/><Relationship Id="rId147" Type="http://schemas.openxmlformats.org/officeDocument/2006/relationships/image" Target="media/image66.jpg"/><Relationship Id="rId8" Type="http://schemas.openxmlformats.org/officeDocument/2006/relationships/image" Target="media/image1.jpeg"/><Relationship Id="rId98" Type="http://schemas.openxmlformats.org/officeDocument/2006/relationships/image" Target="media/image28.jpg"/><Relationship Id="rId121" Type="http://schemas.openxmlformats.org/officeDocument/2006/relationships/image" Target="media/image113.jpeg"/><Relationship Id="rId142" Type="http://schemas.openxmlformats.org/officeDocument/2006/relationships/image" Target="media/image61.jpeg"/><Relationship Id="rId150" Type="http://schemas.openxmlformats.org/officeDocument/2006/relationships/image" Target="media/image69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hyperlink" Target="http://www.midsouthlions.org" TargetMode="External"/><Relationship Id="rId103" Type="http://schemas.openxmlformats.org/officeDocument/2006/relationships/image" Target="media/image33.jpeg"/><Relationship Id="rId108" Type="http://schemas.openxmlformats.org/officeDocument/2006/relationships/image" Target="media/image38.jpeg"/><Relationship Id="rId124" Type="http://schemas.openxmlformats.org/officeDocument/2006/relationships/image" Target="media/image46.jpeg"/><Relationship Id="rId129" Type="http://schemas.openxmlformats.org/officeDocument/2006/relationships/image" Target="media/image51.jpeg"/><Relationship Id="rId137" Type="http://schemas.openxmlformats.org/officeDocument/2006/relationships/image" Target="media/image56.png"/><Relationship Id="rId20" Type="http://schemas.openxmlformats.org/officeDocument/2006/relationships/image" Target="media/image13.jpg"/><Relationship Id="rId96" Type="http://schemas.openxmlformats.org/officeDocument/2006/relationships/image" Target="media/image26.png"/><Relationship Id="rId111" Type="http://schemas.openxmlformats.org/officeDocument/2006/relationships/image" Target="media/image41.jpeg"/><Relationship Id="rId132" Type="http://schemas.openxmlformats.org/officeDocument/2006/relationships/image" Target="media/image54.jpg"/><Relationship Id="rId140" Type="http://schemas.openxmlformats.org/officeDocument/2006/relationships/image" Target="media/image59.jpeg"/><Relationship Id="rId145" Type="http://schemas.openxmlformats.org/officeDocument/2006/relationships/image" Target="media/image64.jpeg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6" Type="http://schemas.openxmlformats.org/officeDocument/2006/relationships/image" Target="media/image36.jpg"/><Relationship Id="rId114" Type="http://schemas.openxmlformats.org/officeDocument/2006/relationships/image" Target="media/image44.jpg"/><Relationship Id="rId119" Type="http://schemas.openxmlformats.org/officeDocument/2006/relationships/image" Target="media/image111.jpeg"/><Relationship Id="rId127" Type="http://schemas.openxmlformats.org/officeDocument/2006/relationships/image" Target="media/image49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99" Type="http://schemas.openxmlformats.org/officeDocument/2006/relationships/image" Target="media/image29.jpeg"/><Relationship Id="rId101" Type="http://schemas.openxmlformats.org/officeDocument/2006/relationships/image" Target="media/image31.jpg"/><Relationship Id="rId122" Type="http://schemas.openxmlformats.org/officeDocument/2006/relationships/image" Target="media/image114.jpeg"/><Relationship Id="rId130" Type="http://schemas.openxmlformats.org/officeDocument/2006/relationships/image" Target="media/image52.jpeg"/><Relationship Id="rId135" Type="http://schemas.openxmlformats.org/officeDocument/2006/relationships/image" Target="media/image122.jpeg"/><Relationship Id="rId143" Type="http://schemas.openxmlformats.org/officeDocument/2006/relationships/image" Target="media/image62.jpeg"/><Relationship Id="rId148" Type="http://schemas.openxmlformats.org/officeDocument/2006/relationships/image" Target="media/image67.jpg"/><Relationship Id="rId151" Type="http://schemas.openxmlformats.org/officeDocument/2006/relationships/image" Target="media/image70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Baker\AppData\Roaming\Microsoft\Templates\2012%20Calendar%20Basic%20full%20year%20evergreen_1.dotm" TargetMode="External"/></Relationships>
</file>

<file path=word/theme/theme1.xml><?xml version="1.0" encoding="utf-8"?>
<a:theme xmlns:a="http://schemas.openxmlformats.org/drawingml/2006/main" name="Calendar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Photo Calendar">
      <a:majorFont>
        <a:latin typeface="Cambria"/>
        <a:ea typeface=""/>
        <a:cs typeface=""/>
      </a:majorFont>
      <a:minorFont>
        <a:latin typeface="Cambr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AF0F37-5287-4391-BAA3-BFACF2FD6E6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6A8988C-773F-4596-95F9-47CF7CABA6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2012 Calendar Basic full year evergreen_1</Template>
  <TotalTime>30</TotalTime>
  <Pages>20</Pages>
  <Words>1188</Words>
  <Characters>3363</Characters>
  <Application>Microsoft Office Word</Application>
  <DocSecurity>0</DocSecurity>
  <Lines>1681</Lines>
  <Paragraphs>1516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2012 12-Month Basic Calendar (any year)</vt:lpstr>
    </vt:vector>
  </TitlesOfParts>
  <Company>Hewlett-Packard Company</Company>
  <LinksUpToDate>false</LinksUpToDate>
  <CharactersWithSpaces>3035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2012 12-Month Basic Calendar (any year)</dc:title>
  <dc:creator>BBaker</dc:creator>
  <cp:lastModifiedBy>Brad Baker</cp:lastModifiedBy>
  <cp:revision>6</cp:revision>
  <cp:lastPrinted>2025-10-31T20:42:00Z</cp:lastPrinted>
  <dcterms:created xsi:type="dcterms:W3CDTF">2025-10-31T20:25:00Z</dcterms:created>
  <dcterms:modified xsi:type="dcterms:W3CDTF">2025-10-31T20:55:00Z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TC028092509991</vt:lpwstr>
  </property>
</Properties>
</file>